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11E884" w14:textId="77777777" w:rsidR="00C81274" w:rsidRPr="00C81274" w:rsidRDefault="00C81274" w:rsidP="00C81274">
      <w:pPr>
        <w:pStyle w:val="NatspecHeadline2"/>
        <w:jc w:val="left"/>
        <w:rPr>
          <w:sz w:val="40"/>
          <w:szCs w:val="40"/>
          <w:lang w:val="fr-FR"/>
        </w:rPr>
      </w:pPr>
      <w:r w:rsidRPr="00C81274">
        <w:rPr>
          <w:sz w:val="40"/>
          <w:szCs w:val="40"/>
          <w:lang w:val="fr-FR"/>
        </w:rPr>
        <w:t xml:space="preserve">Natspec Transform </w:t>
      </w:r>
    </w:p>
    <w:p w14:paraId="6C11D483" w14:textId="2FC0292B" w:rsidR="00C81274" w:rsidRPr="00FF7F14" w:rsidRDefault="000275BB" w:rsidP="00C81274">
      <w:pPr>
        <w:pStyle w:val="NatspecHeadline2"/>
        <w:jc w:val="left"/>
        <w:rPr>
          <w:sz w:val="36"/>
          <w:szCs w:val="36"/>
        </w:rPr>
      </w:pPr>
      <w:r w:rsidRPr="00FF7F14">
        <w:rPr>
          <w:sz w:val="36"/>
          <w:szCs w:val="36"/>
        </w:rPr>
        <w:t>A</w:t>
      </w:r>
      <w:r w:rsidR="00C81274" w:rsidRPr="00FF7F14">
        <w:rPr>
          <w:sz w:val="36"/>
          <w:szCs w:val="36"/>
        </w:rPr>
        <w:t>ssociate application form</w:t>
      </w:r>
    </w:p>
    <w:p w14:paraId="4263B45F" w14:textId="77777777" w:rsidR="009747FB" w:rsidRPr="00C81274" w:rsidRDefault="009747FB" w:rsidP="009747FB">
      <w:pPr>
        <w:spacing w:line="245" w:lineRule="auto"/>
        <w:rPr>
          <w:rFonts w:ascii="Tahoma" w:hAnsi="Tahoma" w:cs="Tahoma"/>
          <w:sz w:val="22"/>
          <w:szCs w:val="22"/>
        </w:rPr>
      </w:pPr>
    </w:p>
    <w:p w14:paraId="060B76AF" w14:textId="0F18CFD0" w:rsidR="009747FB" w:rsidRPr="00C81274" w:rsidRDefault="009747FB" w:rsidP="00CD05F6">
      <w:pPr>
        <w:pStyle w:val="Natspecsub-head"/>
        <w:tabs>
          <w:tab w:val="left" w:pos="7310"/>
        </w:tabs>
        <w:jc w:val="left"/>
        <w:rPr>
          <w:b/>
          <w:color w:val="000000" w:themeColor="text1"/>
          <w:sz w:val="24"/>
          <w:szCs w:val="24"/>
        </w:rPr>
      </w:pPr>
      <w:r w:rsidRPr="00C81274">
        <w:rPr>
          <w:b/>
          <w:color w:val="000000" w:themeColor="text1"/>
          <w:sz w:val="24"/>
          <w:szCs w:val="24"/>
        </w:rPr>
        <w:t xml:space="preserve">Please return this form to </w:t>
      </w:r>
      <w:hyperlink r:id="rId10" w:history="1">
        <w:r w:rsidRPr="00544C23">
          <w:rPr>
            <w:rStyle w:val="Hyperlink"/>
            <w:b/>
            <w:sz w:val="24"/>
            <w:szCs w:val="24"/>
          </w:rPr>
          <w:t>transform@natspec.org.uk</w:t>
        </w:r>
      </w:hyperlink>
      <w:r w:rsidRPr="00C81274">
        <w:rPr>
          <w:b/>
          <w:color w:val="000000" w:themeColor="text1"/>
          <w:sz w:val="24"/>
          <w:szCs w:val="24"/>
        </w:rPr>
        <w:t xml:space="preserve"> </w:t>
      </w:r>
      <w:r w:rsidR="00CD05F6">
        <w:rPr>
          <w:b/>
          <w:color w:val="000000" w:themeColor="text1"/>
          <w:sz w:val="24"/>
          <w:szCs w:val="24"/>
        </w:rPr>
        <w:tab/>
      </w:r>
    </w:p>
    <w:p w14:paraId="03128727" w14:textId="45E911E3" w:rsidR="00C81274" w:rsidRDefault="002813DD" w:rsidP="009747FB">
      <w:pPr>
        <w:spacing w:line="245" w:lineRule="auto"/>
        <w:rPr>
          <w:rFonts w:ascii="Tahoma" w:hAnsi="Tahoma" w:cs="Tahoma"/>
          <w:sz w:val="22"/>
          <w:szCs w:val="12"/>
        </w:rPr>
      </w:pPr>
      <w:r>
        <w:rPr>
          <w:noProof/>
        </w:rPr>
        <w:drawing>
          <wp:inline distT="0" distB="0" distL="0" distR="0" wp14:anchorId="13112AAB" wp14:editId="2C49323B">
            <wp:extent cx="6642100" cy="15621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01B91" w14:textId="77777777" w:rsidR="002813DD" w:rsidRPr="009747FB" w:rsidRDefault="002813DD" w:rsidP="009747FB">
      <w:pPr>
        <w:spacing w:line="245" w:lineRule="auto"/>
        <w:rPr>
          <w:rFonts w:ascii="Tahoma" w:hAnsi="Tahoma" w:cs="Tahoma"/>
          <w:sz w:val="22"/>
          <w:szCs w:val="12"/>
        </w:rPr>
      </w:pPr>
    </w:p>
    <w:tbl>
      <w:tblPr>
        <w:tblStyle w:val="TableGrid"/>
        <w:tblW w:w="10499" w:type="dxa"/>
        <w:tblLook w:val="04A0" w:firstRow="1" w:lastRow="0" w:firstColumn="1" w:lastColumn="0" w:noHBand="0" w:noVBand="1"/>
      </w:tblPr>
      <w:tblGrid>
        <w:gridCol w:w="1840"/>
        <w:gridCol w:w="8659"/>
      </w:tblGrid>
      <w:tr w:rsidR="00C81274" w:rsidRPr="00C81274" w14:paraId="3902D87E" w14:textId="77777777" w:rsidTr="007578BC">
        <w:trPr>
          <w:trHeight w:val="323"/>
        </w:trPr>
        <w:tc>
          <w:tcPr>
            <w:tcW w:w="1840" w:type="dxa"/>
          </w:tcPr>
          <w:p w14:paraId="78D78375" w14:textId="77777777" w:rsidR="00C81274" w:rsidRPr="00C81274" w:rsidRDefault="00C81274" w:rsidP="007578BC">
            <w:pPr>
              <w:spacing w:line="245" w:lineRule="auto"/>
              <w:rPr>
                <w:rFonts w:ascii="Tahoma" w:hAnsi="Tahoma" w:cs="Tahoma"/>
                <w:b/>
                <w:sz w:val="22"/>
                <w:szCs w:val="22"/>
              </w:rPr>
            </w:pPr>
            <w:r w:rsidRPr="00C81274">
              <w:rPr>
                <w:rFonts w:ascii="Tahoma" w:hAnsi="Tahoma" w:cs="Tahoma"/>
                <w:b/>
                <w:sz w:val="22"/>
                <w:szCs w:val="22"/>
              </w:rPr>
              <w:t>Name:</w:t>
            </w:r>
            <w:r w:rsidRPr="00C81274">
              <w:rPr>
                <w:rFonts w:ascii="Tahoma" w:hAnsi="Tahoma" w:cs="Tahoma"/>
                <w:b/>
                <w:sz w:val="22"/>
                <w:szCs w:val="22"/>
              </w:rPr>
              <w:tab/>
            </w:r>
          </w:p>
        </w:tc>
        <w:tc>
          <w:tcPr>
            <w:tcW w:w="8659" w:type="dxa"/>
          </w:tcPr>
          <w:p w14:paraId="7EDB2AB8" w14:textId="77777777" w:rsidR="00C81274" w:rsidRPr="00C81274" w:rsidRDefault="00C81274" w:rsidP="007578BC">
            <w:pPr>
              <w:spacing w:line="245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C81274" w:rsidRPr="00C81274" w14:paraId="588D980D" w14:textId="77777777" w:rsidTr="007578BC">
        <w:trPr>
          <w:trHeight w:val="305"/>
        </w:trPr>
        <w:tc>
          <w:tcPr>
            <w:tcW w:w="1840" w:type="dxa"/>
          </w:tcPr>
          <w:p w14:paraId="3D383928" w14:textId="77777777" w:rsidR="00C81274" w:rsidRPr="00C81274" w:rsidRDefault="00C81274" w:rsidP="007578BC">
            <w:pPr>
              <w:spacing w:line="245" w:lineRule="auto"/>
              <w:rPr>
                <w:rFonts w:ascii="Tahoma" w:hAnsi="Tahoma" w:cs="Tahoma"/>
                <w:b/>
                <w:sz w:val="22"/>
                <w:szCs w:val="22"/>
              </w:rPr>
            </w:pPr>
            <w:r w:rsidRPr="00C81274">
              <w:rPr>
                <w:rFonts w:ascii="Tahoma" w:hAnsi="Tahoma" w:cs="Tahoma"/>
                <w:b/>
                <w:sz w:val="22"/>
                <w:szCs w:val="22"/>
              </w:rPr>
              <w:t>Address:</w:t>
            </w:r>
          </w:p>
        </w:tc>
        <w:tc>
          <w:tcPr>
            <w:tcW w:w="8659" w:type="dxa"/>
          </w:tcPr>
          <w:p w14:paraId="30F59623" w14:textId="77777777" w:rsidR="00C81274" w:rsidRPr="00C81274" w:rsidRDefault="00C81274" w:rsidP="007578BC">
            <w:pPr>
              <w:spacing w:line="245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C81274" w:rsidRPr="00C81274" w14:paraId="2F90606E" w14:textId="77777777" w:rsidTr="007578BC">
        <w:trPr>
          <w:trHeight w:val="323"/>
        </w:trPr>
        <w:tc>
          <w:tcPr>
            <w:tcW w:w="1840" w:type="dxa"/>
          </w:tcPr>
          <w:p w14:paraId="4B0F14AC" w14:textId="77777777" w:rsidR="00C81274" w:rsidRPr="00C81274" w:rsidRDefault="00C81274" w:rsidP="007578BC">
            <w:pPr>
              <w:spacing w:line="245" w:lineRule="auto"/>
              <w:rPr>
                <w:rFonts w:ascii="Tahoma" w:hAnsi="Tahoma" w:cs="Tahoma"/>
                <w:b/>
                <w:sz w:val="22"/>
                <w:szCs w:val="22"/>
              </w:rPr>
            </w:pPr>
            <w:r w:rsidRPr="00C81274">
              <w:rPr>
                <w:rFonts w:ascii="Tahoma" w:hAnsi="Tahoma" w:cs="Tahoma"/>
                <w:b/>
                <w:sz w:val="22"/>
                <w:szCs w:val="22"/>
              </w:rPr>
              <w:t>Phone:</w:t>
            </w:r>
            <w:r w:rsidRPr="00C81274">
              <w:rPr>
                <w:rFonts w:ascii="Tahoma" w:hAnsi="Tahoma" w:cs="Tahoma"/>
                <w:b/>
                <w:sz w:val="22"/>
                <w:szCs w:val="22"/>
              </w:rPr>
              <w:tab/>
            </w:r>
          </w:p>
        </w:tc>
        <w:tc>
          <w:tcPr>
            <w:tcW w:w="8659" w:type="dxa"/>
          </w:tcPr>
          <w:p w14:paraId="1C98DE2F" w14:textId="77777777" w:rsidR="00C81274" w:rsidRPr="00C81274" w:rsidRDefault="00C81274" w:rsidP="007578BC">
            <w:pPr>
              <w:spacing w:line="245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C81274" w:rsidRPr="00C81274" w14:paraId="595F1F33" w14:textId="77777777" w:rsidTr="007578BC">
        <w:trPr>
          <w:trHeight w:val="323"/>
        </w:trPr>
        <w:tc>
          <w:tcPr>
            <w:tcW w:w="1840" w:type="dxa"/>
          </w:tcPr>
          <w:p w14:paraId="50D02E02" w14:textId="77777777" w:rsidR="00C81274" w:rsidRPr="00C81274" w:rsidRDefault="00C81274" w:rsidP="007578BC">
            <w:pPr>
              <w:spacing w:line="245" w:lineRule="auto"/>
              <w:rPr>
                <w:rFonts w:ascii="Tahoma" w:hAnsi="Tahoma" w:cs="Tahoma"/>
                <w:b/>
                <w:sz w:val="22"/>
                <w:szCs w:val="22"/>
              </w:rPr>
            </w:pPr>
            <w:r w:rsidRPr="00C81274">
              <w:rPr>
                <w:rFonts w:ascii="Tahoma" w:hAnsi="Tahoma" w:cs="Tahoma"/>
                <w:b/>
                <w:sz w:val="22"/>
                <w:szCs w:val="22"/>
              </w:rPr>
              <w:t>Email:</w:t>
            </w:r>
            <w:r w:rsidRPr="00C81274">
              <w:rPr>
                <w:rFonts w:ascii="Tahoma" w:hAnsi="Tahoma" w:cs="Tahoma"/>
                <w:b/>
                <w:sz w:val="22"/>
                <w:szCs w:val="22"/>
              </w:rPr>
              <w:tab/>
            </w:r>
          </w:p>
        </w:tc>
        <w:tc>
          <w:tcPr>
            <w:tcW w:w="8659" w:type="dxa"/>
          </w:tcPr>
          <w:p w14:paraId="5D81D898" w14:textId="77777777" w:rsidR="00C81274" w:rsidRPr="00C81274" w:rsidRDefault="00C81274" w:rsidP="007578BC">
            <w:pPr>
              <w:spacing w:line="245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14:paraId="313CDB84" w14:textId="77777777" w:rsidR="00C81274" w:rsidRPr="00C81274" w:rsidRDefault="00C81274" w:rsidP="00C81274">
      <w:pPr>
        <w:spacing w:after="120" w:line="245" w:lineRule="auto"/>
        <w:rPr>
          <w:rFonts w:ascii="Tahoma" w:hAnsi="Tahoma" w:cs="Tahoma"/>
          <w:sz w:val="22"/>
          <w:szCs w:val="22"/>
        </w:rPr>
      </w:pPr>
    </w:p>
    <w:p w14:paraId="06BE37B0" w14:textId="29B42F6E" w:rsidR="00C81274" w:rsidRPr="00C81274" w:rsidRDefault="00C81274" w:rsidP="00C81274">
      <w:pPr>
        <w:pStyle w:val="ListParagraph"/>
        <w:numPr>
          <w:ilvl w:val="0"/>
          <w:numId w:val="1"/>
        </w:numPr>
        <w:spacing w:after="120" w:line="245" w:lineRule="auto"/>
        <w:ind w:left="284" w:hanging="284"/>
        <w:rPr>
          <w:rFonts w:ascii="Tahoma" w:hAnsi="Tahoma" w:cs="Tahoma"/>
          <w:sz w:val="22"/>
          <w:szCs w:val="22"/>
        </w:rPr>
      </w:pPr>
      <w:r w:rsidRPr="00C81274">
        <w:rPr>
          <w:rFonts w:ascii="Tahoma" w:hAnsi="Tahoma" w:cs="Tahoma"/>
          <w:sz w:val="22"/>
          <w:szCs w:val="22"/>
        </w:rPr>
        <w:t>Please outline your work in further education, relevant qualifications, and in particular any experience of working in the specialist college sector. (150 words max)</w:t>
      </w:r>
    </w:p>
    <w:tbl>
      <w:tblPr>
        <w:tblStyle w:val="TableGrid"/>
        <w:tblW w:w="10490" w:type="dxa"/>
        <w:tblInd w:w="-5" w:type="dxa"/>
        <w:tblLook w:val="04A0" w:firstRow="1" w:lastRow="0" w:firstColumn="1" w:lastColumn="0" w:noHBand="0" w:noVBand="1"/>
      </w:tblPr>
      <w:tblGrid>
        <w:gridCol w:w="10490"/>
      </w:tblGrid>
      <w:tr w:rsidR="00C81274" w:rsidRPr="00C81274" w14:paraId="34F9AA27" w14:textId="77777777" w:rsidTr="003A05E1">
        <w:tc>
          <w:tcPr>
            <w:tcW w:w="10490" w:type="dxa"/>
          </w:tcPr>
          <w:p w14:paraId="4A6B2185" w14:textId="77777777" w:rsidR="00C81274" w:rsidRPr="00C81274" w:rsidRDefault="00C81274" w:rsidP="00F14C49">
            <w:pPr>
              <w:spacing w:after="120" w:line="245" w:lineRule="auto"/>
              <w:rPr>
                <w:rFonts w:ascii="Tahoma" w:hAnsi="Tahoma" w:cs="Tahoma"/>
                <w:sz w:val="22"/>
                <w:szCs w:val="22"/>
              </w:rPr>
            </w:pPr>
          </w:p>
          <w:p w14:paraId="0AF1C935" w14:textId="77777777" w:rsidR="00C81274" w:rsidRPr="00C81274" w:rsidRDefault="00C81274" w:rsidP="00F14C49">
            <w:pPr>
              <w:spacing w:after="120" w:line="245" w:lineRule="auto"/>
              <w:rPr>
                <w:rFonts w:ascii="Tahoma" w:hAnsi="Tahoma" w:cs="Tahoma"/>
                <w:sz w:val="22"/>
                <w:szCs w:val="22"/>
              </w:rPr>
            </w:pPr>
          </w:p>
          <w:p w14:paraId="78C09A37" w14:textId="77777777" w:rsidR="00C81274" w:rsidRPr="00C81274" w:rsidRDefault="00C81274" w:rsidP="00F14C49">
            <w:pPr>
              <w:spacing w:after="120" w:line="245" w:lineRule="auto"/>
              <w:rPr>
                <w:rFonts w:ascii="Tahoma" w:hAnsi="Tahoma" w:cs="Tahoma"/>
                <w:sz w:val="22"/>
                <w:szCs w:val="22"/>
              </w:rPr>
            </w:pPr>
          </w:p>
          <w:p w14:paraId="0FE93761" w14:textId="77777777" w:rsidR="00C81274" w:rsidRPr="00C81274" w:rsidRDefault="00C81274" w:rsidP="00F14C49">
            <w:pPr>
              <w:spacing w:after="120" w:line="245" w:lineRule="auto"/>
              <w:rPr>
                <w:rFonts w:ascii="Tahoma" w:hAnsi="Tahoma" w:cs="Tahoma"/>
                <w:sz w:val="22"/>
                <w:szCs w:val="22"/>
              </w:rPr>
            </w:pPr>
          </w:p>
          <w:p w14:paraId="00FE4069" w14:textId="77777777" w:rsidR="00C81274" w:rsidRPr="00C81274" w:rsidRDefault="00C81274" w:rsidP="00F14C49">
            <w:pPr>
              <w:spacing w:after="120" w:line="245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14:paraId="690161E0" w14:textId="77777777" w:rsidR="00C81274" w:rsidRPr="00C81274" w:rsidRDefault="00C81274" w:rsidP="00C81274">
      <w:pPr>
        <w:spacing w:after="120" w:line="245" w:lineRule="auto"/>
        <w:rPr>
          <w:rFonts w:ascii="Tahoma" w:hAnsi="Tahoma" w:cs="Tahoma"/>
          <w:sz w:val="22"/>
          <w:szCs w:val="22"/>
        </w:rPr>
      </w:pPr>
    </w:p>
    <w:p w14:paraId="7514AD32" w14:textId="008C6A87" w:rsidR="00C81274" w:rsidRPr="00C81274" w:rsidRDefault="00C81274" w:rsidP="00C81274">
      <w:pPr>
        <w:pStyle w:val="ListParagraph"/>
        <w:numPr>
          <w:ilvl w:val="0"/>
          <w:numId w:val="1"/>
        </w:numPr>
        <w:spacing w:after="120" w:line="245" w:lineRule="auto"/>
        <w:ind w:left="284"/>
        <w:rPr>
          <w:rFonts w:ascii="Tahoma" w:hAnsi="Tahoma" w:cs="Tahoma"/>
          <w:sz w:val="22"/>
          <w:szCs w:val="22"/>
        </w:rPr>
      </w:pPr>
      <w:r w:rsidRPr="00C81274">
        <w:rPr>
          <w:rFonts w:ascii="Tahoma" w:hAnsi="Tahoma" w:cs="Tahoma"/>
          <w:sz w:val="22"/>
          <w:szCs w:val="22"/>
        </w:rPr>
        <w:t xml:space="preserve">Please outline your experience of working with students with learning difficulties or disabilities. Include details of specific disability groups where appropriate. (150 words max) </w:t>
      </w:r>
    </w:p>
    <w:tbl>
      <w:tblPr>
        <w:tblStyle w:val="TableGrid"/>
        <w:tblW w:w="10490" w:type="dxa"/>
        <w:tblInd w:w="-5" w:type="dxa"/>
        <w:tblLook w:val="04A0" w:firstRow="1" w:lastRow="0" w:firstColumn="1" w:lastColumn="0" w:noHBand="0" w:noVBand="1"/>
      </w:tblPr>
      <w:tblGrid>
        <w:gridCol w:w="10490"/>
      </w:tblGrid>
      <w:tr w:rsidR="00C81274" w:rsidRPr="00C81274" w14:paraId="7E099D2B" w14:textId="77777777" w:rsidTr="003A05E1">
        <w:tc>
          <w:tcPr>
            <w:tcW w:w="10490" w:type="dxa"/>
          </w:tcPr>
          <w:p w14:paraId="35453F04" w14:textId="77777777" w:rsidR="00C81274" w:rsidRPr="00C81274" w:rsidRDefault="00C81274" w:rsidP="00F14C49">
            <w:pPr>
              <w:spacing w:after="120" w:line="245" w:lineRule="auto"/>
              <w:rPr>
                <w:rFonts w:ascii="Tahoma" w:hAnsi="Tahoma" w:cs="Tahoma"/>
                <w:sz w:val="22"/>
                <w:szCs w:val="22"/>
              </w:rPr>
            </w:pPr>
          </w:p>
          <w:p w14:paraId="3C8F4D00" w14:textId="77777777" w:rsidR="00C81274" w:rsidRPr="00C81274" w:rsidRDefault="00C81274" w:rsidP="00F14C49">
            <w:pPr>
              <w:spacing w:after="120" w:line="245" w:lineRule="auto"/>
              <w:rPr>
                <w:rFonts w:ascii="Tahoma" w:hAnsi="Tahoma" w:cs="Tahoma"/>
                <w:sz w:val="22"/>
                <w:szCs w:val="22"/>
              </w:rPr>
            </w:pPr>
          </w:p>
          <w:p w14:paraId="6089DCF4" w14:textId="77777777" w:rsidR="00C81274" w:rsidRPr="00C81274" w:rsidRDefault="00C81274" w:rsidP="00F14C49">
            <w:pPr>
              <w:spacing w:after="120" w:line="245" w:lineRule="auto"/>
              <w:rPr>
                <w:rFonts w:ascii="Tahoma" w:hAnsi="Tahoma" w:cs="Tahoma"/>
                <w:sz w:val="22"/>
                <w:szCs w:val="22"/>
              </w:rPr>
            </w:pPr>
          </w:p>
          <w:p w14:paraId="23EE6252" w14:textId="77777777" w:rsidR="00C81274" w:rsidRPr="00C81274" w:rsidRDefault="00C81274" w:rsidP="00F14C49">
            <w:pPr>
              <w:spacing w:after="120" w:line="245" w:lineRule="auto"/>
              <w:rPr>
                <w:rFonts w:ascii="Tahoma" w:hAnsi="Tahoma" w:cs="Tahoma"/>
                <w:sz w:val="22"/>
                <w:szCs w:val="22"/>
              </w:rPr>
            </w:pPr>
          </w:p>
          <w:p w14:paraId="0B3EA9ED" w14:textId="77777777" w:rsidR="00C81274" w:rsidRPr="00C81274" w:rsidRDefault="00C81274" w:rsidP="00F14C49">
            <w:pPr>
              <w:spacing w:after="120" w:line="245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14:paraId="51DF840A" w14:textId="77777777" w:rsidR="00C81274" w:rsidRPr="00C81274" w:rsidRDefault="00C81274" w:rsidP="00C81274">
      <w:pPr>
        <w:spacing w:after="120" w:line="245" w:lineRule="auto"/>
        <w:rPr>
          <w:rFonts w:ascii="Tahoma" w:hAnsi="Tahoma" w:cs="Tahoma"/>
          <w:sz w:val="22"/>
          <w:szCs w:val="22"/>
        </w:rPr>
      </w:pPr>
    </w:p>
    <w:p w14:paraId="06D95292" w14:textId="4E97C0A8" w:rsidR="00C81274" w:rsidRPr="00C81274" w:rsidRDefault="00C81274" w:rsidP="00C81274">
      <w:pPr>
        <w:numPr>
          <w:ilvl w:val="0"/>
          <w:numId w:val="1"/>
        </w:numPr>
        <w:spacing w:after="120" w:line="245" w:lineRule="auto"/>
        <w:rPr>
          <w:rFonts w:ascii="Tahoma" w:hAnsi="Tahoma" w:cs="Tahoma"/>
          <w:sz w:val="22"/>
          <w:szCs w:val="22"/>
        </w:rPr>
      </w:pPr>
      <w:r w:rsidRPr="00C81274">
        <w:rPr>
          <w:rFonts w:ascii="Tahoma" w:hAnsi="Tahoma" w:cs="Tahoma"/>
          <w:sz w:val="22"/>
          <w:szCs w:val="22"/>
        </w:rPr>
        <w:t xml:space="preserve">Are you / have you been involved in inspection, or been a college nominee? Please </w:t>
      </w:r>
      <w:r w:rsidR="00F01355">
        <w:rPr>
          <w:rFonts w:ascii="Tahoma" w:hAnsi="Tahoma" w:cs="Tahoma"/>
          <w:sz w:val="22"/>
          <w:szCs w:val="22"/>
        </w:rPr>
        <w:t>provide</w:t>
      </w:r>
      <w:r w:rsidRPr="00C81274">
        <w:rPr>
          <w:rFonts w:ascii="Tahoma" w:hAnsi="Tahoma" w:cs="Tahoma"/>
          <w:sz w:val="22"/>
          <w:szCs w:val="22"/>
        </w:rPr>
        <w:t xml:space="preserve"> details in the table below.</w:t>
      </w:r>
    </w:p>
    <w:tbl>
      <w:tblPr>
        <w:tblW w:w="105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56"/>
        <w:gridCol w:w="3563"/>
        <w:gridCol w:w="2423"/>
      </w:tblGrid>
      <w:tr w:rsidR="00C81274" w:rsidRPr="00C81274" w14:paraId="2C417294" w14:textId="77777777" w:rsidTr="00485621">
        <w:trPr>
          <w:trHeight w:val="382"/>
        </w:trPr>
        <w:tc>
          <w:tcPr>
            <w:tcW w:w="4556" w:type="dxa"/>
            <w:shd w:val="clear" w:color="auto" w:fill="auto"/>
          </w:tcPr>
          <w:p w14:paraId="5A4163D5" w14:textId="77777777" w:rsidR="00C81274" w:rsidRPr="00C81274" w:rsidRDefault="00C81274" w:rsidP="00C327E5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C81274">
              <w:rPr>
                <w:rFonts w:ascii="Tahoma" w:hAnsi="Tahoma" w:cs="Tahoma"/>
                <w:b/>
                <w:sz w:val="22"/>
                <w:szCs w:val="22"/>
              </w:rPr>
              <w:t>Inspection Services Provider / College</w:t>
            </w:r>
          </w:p>
        </w:tc>
        <w:tc>
          <w:tcPr>
            <w:tcW w:w="3563" w:type="dxa"/>
            <w:shd w:val="clear" w:color="auto" w:fill="auto"/>
          </w:tcPr>
          <w:p w14:paraId="199FD672" w14:textId="77777777" w:rsidR="00C81274" w:rsidRPr="00C81274" w:rsidRDefault="00C81274" w:rsidP="00C327E5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C81274">
              <w:rPr>
                <w:rFonts w:ascii="Tahoma" w:hAnsi="Tahoma" w:cs="Tahoma"/>
                <w:b/>
                <w:sz w:val="22"/>
                <w:szCs w:val="22"/>
              </w:rPr>
              <w:t>Activity</w:t>
            </w:r>
          </w:p>
        </w:tc>
        <w:tc>
          <w:tcPr>
            <w:tcW w:w="2423" w:type="dxa"/>
            <w:shd w:val="clear" w:color="auto" w:fill="auto"/>
          </w:tcPr>
          <w:p w14:paraId="23F294C1" w14:textId="77777777" w:rsidR="00C81274" w:rsidRPr="00C81274" w:rsidRDefault="00C81274" w:rsidP="00C327E5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C81274">
              <w:rPr>
                <w:rFonts w:ascii="Tahoma" w:hAnsi="Tahoma" w:cs="Tahoma"/>
                <w:b/>
                <w:sz w:val="22"/>
                <w:szCs w:val="22"/>
              </w:rPr>
              <w:t>Dates</w:t>
            </w:r>
          </w:p>
        </w:tc>
      </w:tr>
      <w:tr w:rsidR="00C81274" w:rsidRPr="00C81274" w14:paraId="24D09FC7" w14:textId="77777777" w:rsidTr="00485621">
        <w:trPr>
          <w:trHeight w:val="382"/>
        </w:trPr>
        <w:tc>
          <w:tcPr>
            <w:tcW w:w="4556" w:type="dxa"/>
            <w:shd w:val="clear" w:color="auto" w:fill="auto"/>
          </w:tcPr>
          <w:p w14:paraId="65D54FA9" w14:textId="77777777" w:rsidR="00C81274" w:rsidRPr="00C81274" w:rsidRDefault="00C81274" w:rsidP="00C327E5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563" w:type="dxa"/>
            <w:shd w:val="clear" w:color="auto" w:fill="auto"/>
          </w:tcPr>
          <w:p w14:paraId="435DF391" w14:textId="77777777" w:rsidR="00C81274" w:rsidRPr="00C81274" w:rsidRDefault="00C81274" w:rsidP="00C327E5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423" w:type="dxa"/>
            <w:shd w:val="clear" w:color="auto" w:fill="auto"/>
          </w:tcPr>
          <w:p w14:paraId="0655CE1B" w14:textId="77777777" w:rsidR="00C81274" w:rsidRPr="00C81274" w:rsidRDefault="00C81274" w:rsidP="00C327E5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C81274" w:rsidRPr="00C81274" w14:paraId="604735D3" w14:textId="77777777" w:rsidTr="00485621">
        <w:trPr>
          <w:trHeight w:val="382"/>
        </w:trPr>
        <w:tc>
          <w:tcPr>
            <w:tcW w:w="4556" w:type="dxa"/>
            <w:shd w:val="clear" w:color="auto" w:fill="auto"/>
          </w:tcPr>
          <w:p w14:paraId="728E5115" w14:textId="77777777" w:rsidR="00C81274" w:rsidRPr="00C81274" w:rsidRDefault="00C81274" w:rsidP="00C327E5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563" w:type="dxa"/>
            <w:shd w:val="clear" w:color="auto" w:fill="auto"/>
          </w:tcPr>
          <w:p w14:paraId="58C990E2" w14:textId="77777777" w:rsidR="00C81274" w:rsidRPr="00C81274" w:rsidRDefault="00C81274" w:rsidP="00C327E5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423" w:type="dxa"/>
            <w:shd w:val="clear" w:color="auto" w:fill="auto"/>
          </w:tcPr>
          <w:p w14:paraId="47C80A7D" w14:textId="77777777" w:rsidR="00C81274" w:rsidRPr="00C81274" w:rsidRDefault="00C81274" w:rsidP="00C327E5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C81274" w:rsidRPr="00C81274" w14:paraId="6BC32DEF" w14:textId="77777777" w:rsidTr="00485621">
        <w:trPr>
          <w:trHeight w:val="382"/>
        </w:trPr>
        <w:tc>
          <w:tcPr>
            <w:tcW w:w="4556" w:type="dxa"/>
            <w:shd w:val="clear" w:color="auto" w:fill="auto"/>
          </w:tcPr>
          <w:p w14:paraId="26E8C662" w14:textId="77777777" w:rsidR="00C81274" w:rsidRPr="00C81274" w:rsidRDefault="00C81274" w:rsidP="00C327E5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563" w:type="dxa"/>
            <w:shd w:val="clear" w:color="auto" w:fill="auto"/>
          </w:tcPr>
          <w:p w14:paraId="4B0F5233" w14:textId="77777777" w:rsidR="00C81274" w:rsidRPr="00C81274" w:rsidRDefault="00C81274" w:rsidP="00C327E5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423" w:type="dxa"/>
            <w:shd w:val="clear" w:color="auto" w:fill="auto"/>
          </w:tcPr>
          <w:p w14:paraId="25D15C00" w14:textId="77777777" w:rsidR="00C81274" w:rsidRPr="00C81274" w:rsidRDefault="00C81274" w:rsidP="00C327E5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14:paraId="39C62408" w14:textId="77777777" w:rsidR="00C81274" w:rsidRPr="00C81274" w:rsidRDefault="00C81274" w:rsidP="00C81274">
      <w:pPr>
        <w:pStyle w:val="ListParagraph"/>
        <w:spacing w:after="120" w:line="245" w:lineRule="auto"/>
        <w:ind w:left="284"/>
        <w:rPr>
          <w:rFonts w:ascii="Tahoma" w:hAnsi="Tahoma" w:cs="Tahoma"/>
          <w:sz w:val="22"/>
          <w:szCs w:val="22"/>
        </w:rPr>
      </w:pPr>
    </w:p>
    <w:p w14:paraId="01612AA4" w14:textId="77777777" w:rsidR="00C81274" w:rsidRPr="00C81274" w:rsidRDefault="00C81274">
      <w:pPr>
        <w:rPr>
          <w:rFonts w:ascii="Tahoma" w:hAnsi="Tahoma" w:cs="Tahoma"/>
          <w:sz w:val="22"/>
          <w:szCs w:val="22"/>
        </w:rPr>
      </w:pPr>
      <w:r w:rsidRPr="00C81274">
        <w:rPr>
          <w:rFonts w:ascii="Tahoma" w:hAnsi="Tahoma" w:cs="Tahoma"/>
          <w:sz w:val="22"/>
          <w:szCs w:val="22"/>
        </w:rPr>
        <w:br w:type="page"/>
      </w:r>
    </w:p>
    <w:p w14:paraId="3F4E2716" w14:textId="3027DA4B" w:rsidR="00E078CF" w:rsidRPr="00B93E82" w:rsidRDefault="00F462BB" w:rsidP="00B93E82">
      <w:pPr>
        <w:pStyle w:val="ListParagraph"/>
        <w:numPr>
          <w:ilvl w:val="0"/>
          <w:numId w:val="1"/>
        </w:numPr>
        <w:spacing w:after="120" w:line="245" w:lineRule="auto"/>
        <w:ind w:left="357" w:hanging="357"/>
        <w:contextualSpacing w:val="0"/>
        <w:rPr>
          <w:rFonts w:ascii="Tahoma" w:hAnsi="Tahoma" w:cs="Tahoma"/>
          <w:sz w:val="22"/>
          <w:szCs w:val="22"/>
        </w:rPr>
      </w:pPr>
      <w:r w:rsidRPr="00E078CF">
        <w:rPr>
          <w:rFonts w:ascii="Tahoma" w:hAnsi="Tahoma" w:cs="Tahoma"/>
          <w:sz w:val="22"/>
          <w:szCs w:val="22"/>
        </w:rPr>
        <w:lastRenderedPageBreak/>
        <w:t xml:space="preserve">Please indicate your </w:t>
      </w:r>
      <w:r w:rsidRPr="00E078CF">
        <w:rPr>
          <w:rFonts w:ascii="Tahoma" w:hAnsi="Tahoma" w:cs="Tahoma"/>
          <w:i/>
          <w:sz w:val="22"/>
          <w:szCs w:val="22"/>
        </w:rPr>
        <w:t>main</w:t>
      </w:r>
      <w:r w:rsidRPr="00E078CF">
        <w:rPr>
          <w:rFonts w:ascii="Tahoma" w:hAnsi="Tahoma" w:cs="Tahoma"/>
          <w:sz w:val="22"/>
          <w:szCs w:val="22"/>
        </w:rPr>
        <w:t xml:space="preserve"> areas of strength. Tick as many as apply but only those where you feel you have sufficient experience to undertake work for Natspec. </w:t>
      </w:r>
      <w:r w:rsidR="00AA0F72">
        <w:rPr>
          <w:rFonts w:ascii="Tahoma" w:hAnsi="Tahoma" w:cs="Tahoma"/>
          <w:sz w:val="22"/>
          <w:szCs w:val="22"/>
        </w:rPr>
        <w:t>Those with no experience can be left blank.</w:t>
      </w:r>
    </w:p>
    <w:tbl>
      <w:tblPr>
        <w:tblStyle w:val="TableGrid"/>
        <w:tblW w:w="10490" w:type="dxa"/>
        <w:tblInd w:w="-5" w:type="dxa"/>
        <w:tblLook w:val="04A0" w:firstRow="1" w:lastRow="0" w:firstColumn="1" w:lastColumn="0" w:noHBand="0" w:noVBand="1"/>
      </w:tblPr>
      <w:tblGrid>
        <w:gridCol w:w="7230"/>
        <w:gridCol w:w="1701"/>
        <w:gridCol w:w="1559"/>
      </w:tblGrid>
      <w:tr w:rsidR="00386A79" w:rsidRPr="002E3EDB" w14:paraId="63520D27" w14:textId="77777777" w:rsidTr="00E71AE8">
        <w:trPr>
          <w:trHeight w:val="596"/>
        </w:trPr>
        <w:tc>
          <w:tcPr>
            <w:tcW w:w="7230" w:type="dxa"/>
            <w:vAlign w:val="center"/>
          </w:tcPr>
          <w:p w14:paraId="28CF1436" w14:textId="4844269C" w:rsidR="00386A79" w:rsidRPr="00BD1AC2" w:rsidRDefault="00386A79" w:rsidP="00BD1AC2">
            <w:pPr>
              <w:pStyle w:val="ListParagraph"/>
              <w:spacing w:line="245" w:lineRule="auto"/>
              <w:ind w:left="0"/>
              <w:rPr>
                <w:rFonts w:ascii="Tahoma" w:hAnsi="Tahoma" w:cs="Tahoma"/>
                <w:b/>
                <w:bCs w:val="0"/>
                <w:sz w:val="22"/>
                <w:szCs w:val="22"/>
              </w:rPr>
            </w:pPr>
            <w:r w:rsidRPr="006A76BC">
              <w:rPr>
                <w:rFonts w:ascii="Tahoma" w:hAnsi="Tahoma" w:cs="Tahoma"/>
                <w:b/>
                <w:bCs w:val="0"/>
                <w:sz w:val="22"/>
                <w:szCs w:val="22"/>
              </w:rPr>
              <w:t>Leadership and Management</w:t>
            </w:r>
            <w:bookmarkStart w:id="0" w:name="_Hlk63269835"/>
          </w:p>
        </w:tc>
        <w:tc>
          <w:tcPr>
            <w:tcW w:w="3260" w:type="dxa"/>
            <w:gridSpan w:val="2"/>
            <w:vAlign w:val="center"/>
          </w:tcPr>
          <w:p w14:paraId="1DF71C5A" w14:textId="77777777" w:rsidR="00386A79" w:rsidRPr="002E3EDB" w:rsidRDefault="00386A79" w:rsidP="00386A79">
            <w:pPr>
              <w:tabs>
                <w:tab w:val="left" w:pos="301"/>
              </w:tabs>
              <w:spacing w:line="245" w:lineRule="auto"/>
              <w:rPr>
                <w:rFonts w:ascii="Tahoma" w:hAnsi="Tahoma" w:cs="Tahoma"/>
                <w:b/>
                <w:sz w:val="22"/>
                <w:szCs w:val="22"/>
              </w:rPr>
            </w:pPr>
            <w:r w:rsidRPr="002E3EDB">
              <w:rPr>
                <w:rFonts w:ascii="Tahoma" w:hAnsi="Tahoma" w:cs="Tahoma"/>
                <w:b/>
                <w:sz w:val="22"/>
                <w:szCs w:val="22"/>
              </w:rPr>
              <w:t>Experience</w:t>
            </w:r>
          </w:p>
          <w:p w14:paraId="64FD4522" w14:textId="2C076A56" w:rsidR="00386A79" w:rsidRPr="002E3EDB" w:rsidRDefault="00386A79" w:rsidP="00BD1AC2">
            <w:pPr>
              <w:pStyle w:val="ListParagraph"/>
              <w:spacing w:line="245" w:lineRule="auto"/>
              <w:ind w:left="0"/>
              <w:rPr>
                <w:rFonts w:ascii="Tahoma" w:hAnsi="Tahoma" w:cs="Tahoma"/>
                <w:sz w:val="22"/>
                <w:szCs w:val="22"/>
              </w:rPr>
            </w:pPr>
            <w:r w:rsidRPr="00B936D8">
              <w:rPr>
                <w:rFonts w:ascii="Tahoma" w:hAnsi="Tahoma" w:cs="Tahoma"/>
                <w:b/>
                <w:sz w:val="18"/>
                <w:szCs w:val="18"/>
              </w:rPr>
              <w:t>(please mark as appropriate)</w:t>
            </w:r>
          </w:p>
        </w:tc>
      </w:tr>
      <w:tr w:rsidR="00386A79" w:rsidRPr="002E3EDB" w14:paraId="3DC184DB" w14:textId="77777777" w:rsidTr="00E71AE8">
        <w:trPr>
          <w:trHeight w:val="382"/>
        </w:trPr>
        <w:tc>
          <w:tcPr>
            <w:tcW w:w="7230" w:type="dxa"/>
            <w:vAlign w:val="center"/>
          </w:tcPr>
          <w:p w14:paraId="5DCF8F45" w14:textId="42F66CF6" w:rsidR="00386A79" w:rsidRPr="002E3EDB" w:rsidRDefault="00BD1AC2" w:rsidP="00BD1AC2">
            <w:pPr>
              <w:pStyle w:val="ListParagraph"/>
              <w:spacing w:line="245" w:lineRule="auto"/>
              <w:ind w:left="0"/>
              <w:rPr>
                <w:rFonts w:ascii="Tahoma" w:hAnsi="Tahoma" w:cs="Tahoma"/>
                <w:b/>
                <w:bCs w:val="0"/>
                <w:sz w:val="22"/>
                <w:szCs w:val="22"/>
              </w:rPr>
            </w:pPr>
            <w:r w:rsidRPr="006A76BC">
              <w:rPr>
                <w:rFonts w:ascii="Tahoma" w:hAnsi="Tahoma" w:cs="Tahoma"/>
                <w:b/>
                <w:bCs w:val="0"/>
                <w:sz w:val="22"/>
                <w:szCs w:val="22"/>
              </w:rPr>
              <w:t>Strength</w:t>
            </w:r>
          </w:p>
        </w:tc>
        <w:tc>
          <w:tcPr>
            <w:tcW w:w="1701" w:type="dxa"/>
            <w:vAlign w:val="center"/>
          </w:tcPr>
          <w:p w14:paraId="7EB83ECD" w14:textId="1E65215D" w:rsidR="00386A79" w:rsidRPr="002E3EDB" w:rsidRDefault="00386A79" w:rsidP="00BD1AC2">
            <w:pPr>
              <w:tabs>
                <w:tab w:val="left" w:pos="301"/>
              </w:tabs>
              <w:spacing w:line="245" w:lineRule="auto"/>
              <w:rPr>
                <w:rFonts w:ascii="Tahoma" w:hAnsi="Tahoma" w:cs="Tahoma"/>
                <w:b/>
                <w:sz w:val="22"/>
                <w:szCs w:val="22"/>
              </w:rPr>
            </w:pPr>
            <w:r w:rsidRPr="002E3EDB">
              <w:rPr>
                <w:rFonts w:ascii="Tahoma" w:hAnsi="Tahoma" w:cs="Tahoma"/>
                <w:b/>
                <w:sz w:val="22"/>
                <w:szCs w:val="22"/>
              </w:rPr>
              <w:t>S</w:t>
            </w:r>
            <w:r w:rsidR="00BD1AC2">
              <w:rPr>
                <w:rFonts w:ascii="Tahoma" w:hAnsi="Tahoma" w:cs="Tahoma"/>
                <w:b/>
                <w:sz w:val="22"/>
                <w:szCs w:val="22"/>
              </w:rPr>
              <w:t>ome</w:t>
            </w:r>
          </w:p>
        </w:tc>
        <w:tc>
          <w:tcPr>
            <w:tcW w:w="1559" w:type="dxa"/>
            <w:vAlign w:val="center"/>
          </w:tcPr>
          <w:p w14:paraId="7D4E3E86" w14:textId="77777777" w:rsidR="00386A79" w:rsidRPr="002E3EDB" w:rsidRDefault="00386A79" w:rsidP="00BD1AC2">
            <w:pPr>
              <w:tabs>
                <w:tab w:val="left" w:pos="301"/>
              </w:tabs>
              <w:spacing w:line="245" w:lineRule="auto"/>
              <w:rPr>
                <w:rFonts w:ascii="Tahoma" w:hAnsi="Tahoma" w:cs="Tahoma"/>
                <w:b/>
                <w:sz w:val="22"/>
                <w:szCs w:val="22"/>
              </w:rPr>
            </w:pPr>
            <w:r w:rsidRPr="002E3EDB">
              <w:rPr>
                <w:rFonts w:ascii="Tahoma" w:hAnsi="Tahoma" w:cs="Tahoma"/>
                <w:b/>
                <w:sz w:val="22"/>
                <w:szCs w:val="22"/>
              </w:rPr>
              <w:t>Significant</w:t>
            </w:r>
          </w:p>
        </w:tc>
      </w:tr>
      <w:bookmarkEnd w:id="0"/>
      <w:tr w:rsidR="00DB2E83" w:rsidRPr="002E3EDB" w14:paraId="5489A8EC" w14:textId="77777777" w:rsidTr="00AA0F72">
        <w:trPr>
          <w:trHeight w:val="312"/>
        </w:trPr>
        <w:tc>
          <w:tcPr>
            <w:tcW w:w="7230" w:type="dxa"/>
            <w:vAlign w:val="center"/>
          </w:tcPr>
          <w:p w14:paraId="441287DF" w14:textId="24C5F734" w:rsidR="00DB2E83" w:rsidRPr="006A76BC" w:rsidRDefault="00DB2E83" w:rsidP="00DB2E83">
            <w:pPr>
              <w:pStyle w:val="ListParagraph"/>
              <w:spacing w:line="245" w:lineRule="auto"/>
              <w:ind w:left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4a.</w:t>
            </w:r>
            <w:r w:rsidR="000C365F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6A76BC">
              <w:rPr>
                <w:rFonts w:ascii="Tahoma" w:hAnsi="Tahoma" w:cs="Tahoma"/>
                <w:sz w:val="22"/>
                <w:szCs w:val="22"/>
              </w:rPr>
              <w:t>Leadership and management across an organisation</w:t>
            </w:r>
          </w:p>
        </w:tc>
        <w:tc>
          <w:tcPr>
            <w:tcW w:w="1701" w:type="dxa"/>
          </w:tcPr>
          <w:p w14:paraId="15F34656" w14:textId="77777777" w:rsidR="00DB2E83" w:rsidRPr="002E3EDB" w:rsidRDefault="00DB2E83" w:rsidP="00DB2E83">
            <w:pPr>
              <w:tabs>
                <w:tab w:val="left" w:pos="301"/>
              </w:tabs>
              <w:spacing w:line="245" w:lineRule="auto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14:paraId="30DE204B" w14:textId="77777777" w:rsidR="00DB2E83" w:rsidRPr="002E3EDB" w:rsidRDefault="00DB2E83" w:rsidP="00DB2E83">
            <w:pPr>
              <w:tabs>
                <w:tab w:val="left" w:pos="301"/>
              </w:tabs>
              <w:spacing w:line="245" w:lineRule="auto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</w:tr>
      <w:tr w:rsidR="00DB2E83" w:rsidRPr="002E3EDB" w14:paraId="266DA0FF" w14:textId="77777777" w:rsidTr="00E71AE8">
        <w:trPr>
          <w:trHeight w:val="312"/>
        </w:trPr>
        <w:tc>
          <w:tcPr>
            <w:tcW w:w="7230" w:type="dxa"/>
            <w:vAlign w:val="center"/>
          </w:tcPr>
          <w:p w14:paraId="4022511B" w14:textId="61E15F23" w:rsidR="00DB2E83" w:rsidRPr="002E3EDB" w:rsidRDefault="00DB2E83" w:rsidP="00DB2E83">
            <w:pPr>
              <w:pStyle w:val="ListParagraph"/>
              <w:spacing w:line="245" w:lineRule="auto"/>
              <w:ind w:left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4b. </w:t>
            </w:r>
            <w:r w:rsidRPr="002E3EDB">
              <w:rPr>
                <w:rFonts w:ascii="Tahoma" w:hAnsi="Tahoma" w:cs="Tahoma"/>
                <w:sz w:val="22"/>
                <w:szCs w:val="22"/>
              </w:rPr>
              <w:t>Children and Families Act/SEND reforms</w:t>
            </w:r>
          </w:p>
        </w:tc>
        <w:tc>
          <w:tcPr>
            <w:tcW w:w="1701" w:type="dxa"/>
          </w:tcPr>
          <w:p w14:paraId="7F8E5DCF" w14:textId="77777777" w:rsidR="00DB2E83" w:rsidRPr="002E3EDB" w:rsidRDefault="00DB2E83" w:rsidP="00DB2E83">
            <w:pPr>
              <w:tabs>
                <w:tab w:val="left" w:pos="301"/>
              </w:tabs>
              <w:spacing w:line="245" w:lineRule="auto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14:paraId="13B1C8B6" w14:textId="77777777" w:rsidR="00DB2E83" w:rsidRPr="002E3EDB" w:rsidRDefault="00DB2E83" w:rsidP="00DB2E83">
            <w:pPr>
              <w:tabs>
                <w:tab w:val="left" w:pos="301"/>
              </w:tabs>
              <w:spacing w:line="245" w:lineRule="auto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</w:tr>
      <w:tr w:rsidR="00DB2E83" w:rsidRPr="002E3EDB" w14:paraId="25D2A8D7" w14:textId="77777777" w:rsidTr="00E71AE8">
        <w:trPr>
          <w:trHeight w:val="312"/>
        </w:trPr>
        <w:tc>
          <w:tcPr>
            <w:tcW w:w="7230" w:type="dxa"/>
            <w:vAlign w:val="center"/>
          </w:tcPr>
          <w:p w14:paraId="56C616ED" w14:textId="420FFD95" w:rsidR="00DB2E83" w:rsidRPr="002E3EDB" w:rsidRDefault="00DB2E83" w:rsidP="00DB2E83">
            <w:pPr>
              <w:pStyle w:val="ListParagraph"/>
              <w:spacing w:line="245" w:lineRule="auto"/>
              <w:ind w:left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4c. </w:t>
            </w:r>
            <w:r w:rsidRPr="002E3EDB">
              <w:rPr>
                <w:rFonts w:ascii="Tahoma" w:hAnsi="Tahoma" w:cs="Tahoma"/>
                <w:sz w:val="22"/>
                <w:szCs w:val="22"/>
              </w:rPr>
              <w:t>Finance and funding</w:t>
            </w:r>
          </w:p>
        </w:tc>
        <w:tc>
          <w:tcPr>
            <w:tcW w:w="1701" w:type="dxa"/>
          </w:tcPr>
          <w:p w14:paraId="086A5619" w14:textId="77777777" w:rsidR="00DB2E83" w:rsidRPr="002E3EDB" w:rsidRDefault="00DB2E83" w:rsidP="00DB2E83">
            <w:pPr>
              <w:tabs>
                <w:tab w:val="left" w:pos="301"/>
              </w:tabs>
              <w:spacing w:line="245" w:lineRule="auto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14:paraId="7275A1F2" w14:textId="77777777" w:rsidR="00DB2E83" w:rsidRPr="002E3EDB" w:rsidRDefault="00DB2E83" w:rsidP="00DB2E83">
            <w:pPr>
              <w:tabs>
                <w:tab w:val="left" w:pos="301"/>
              </w:tabs>
              <w:spacing w:line="245" w:lineRule="auto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</w:tr>
      <w:tr w:rsidR="00DB2E83" w:rsidRPr="002E3EDB" w14:paraId="6F92C6D6" w14:textId="77777777" w:rsidTr="00E71AE8">
        <w:trPr>
          <w:trHeight w:val="312"/>
        </w:trPr>
        <w:tc>
          <w:tcPr>
            <w:tcW w:w="7230" w:type="dxa"/>
            <w:vAlign w:val="center"/>
          </w:tcPr>
          <w:p w14:paraId="1DA4178D" w14:textId="4E8B9FFB" w:rsidR="00DB2E83" w:rsidRPr="002E3EDB" w:rsidRDefault="00DB2E83" w:rsidP="00DB2E83">
            <w:pPr>
              <w:pStyle w:val="ListParagraph"/>
              <w:spacing w:line="245" w:lineRule="auto"/>
              <w:ind w:left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4d.</w:t>
            </w:r>
            <w:r w:rsidR="000C365F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2E3EDB">
              <w:rPr>
                <w:rFonts w:ascii="Tahoma" w:hAnsi="Tahoma" w:cs="Tahoma"/>
                <w:sz w:val="22"/>
                <w:szCs w:val="22"/>
              </w:rPr>
              <w:t>Governance</w:t>
            </w:r>
          </w:p>
        </w:tc>
        <w:tc>
          <w:tcPr>
            <w:tcW w:w="1701" w:type="dxa"/>
          </w:tcPr>
          <w:p w14:paraId="3B282EBA" w14:textId="77777777" w:rsidR="00DB2E83" w:rsidRPr="002E3EDB" w:rsidRDefault="00DB2E83" w:rsidP="00DB2E83">
            <w:pPr>
              <w:tabs>
                <w:tab w:val="left" w:pos="301"/>
              </w:tabs>
              <w:spacing w:line="245" w:lineRule="auto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14:paraId="0F955962" w14:textId="77777777" w:rsidR="00DB2E83" w:rsidRPr="002E3EDB" w:rsidRDefault="00DB2E83" w:rsidP="00DB2E83">
            <w:pPr>
              <w:tabs>
                <w:tab w:val="left" w:pos="301"/>
              </w:tabs>
              <w:spacing w:line="245" w:lineRule="auto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</w:tr>
      <w:tr w:rsidR="00DB2E83" w:rsidRPr="002E3EDB" w14:paraId="33BBA87B" w14:textId="77777777" w:rsidTr="00AA0F72">
        <w:trPr>
          <w:trHeight w:val="312"/>
        </w:trPr>
        <w:tc>
          <w:tcPr>
            <w:tcW w:w="7230" w:type="dxa"/>
            <w:vAlign w:val="center"/>
          </w:tcPr>
          <w:p w14:paraId="6CE2EF75" w14:textId="50B33E55" w:rsidR="00DB2E83" w:rsidRPr="002E3EDB" w:rsidRDefault="00DB2E83" w:rsidP="00DB2E83">
            <w:pPr>
              <w:pStyle w:val="ListParagraph"/>
              <w:spacing w:line="245" w:lineRule="auto"/>
              <w:ind w:left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4e. </w:t>
            </w:r>
            <w:r w:rsidRPr="002E3EDB">
              <w:rPr>
                <w:rFonts w:ascii="Tahoma" w:hAnsi="Tahoma" w:cs="Tahoma"/>
                <w:sz w:val="22"/>
                <w:szCs w:val="22"/>
              </w:rPr>
              <w:t>Quality improvement / performance management, self-assessment</w:t>
            </w:r>
          </w:p>
        </w:tc>
        <w:tc>
          <w:tcPr>
            <w:tcW w:w="1701" w:type="dxa"/>
          </w:tcPr>
          <w:p w14:paraId="5909551C" w14:textId="77777777" w:rsidR="00DB2E83" w:rsidRPr="002E3EDB" w:rsidRDefault="00DB2E83" w:rsidP="00DB2E83">
            <w:pPr>
              <w:tabs>
                <w:tab w:val="left" w:pos="301"/>
              </w:tabs>
              <w:spacing w:line="245" w:lineRule="auto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14:paraId="56130BE1" w14:textId="77777777" w:rsidR="00DB2E83" w:rsidRPr="002E3EDB" w:rsidRDefault="00DB2E83" w:rsidP="00DB2E83">
            <w:pPr>
              <w:tabs>
                <w:tab w:val="left" w:pos="301"/>
              </w:tabs>
              <w:spacing w:line="245" w:lineRule="auto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</w:tr>
      <w:tr w:rsidR="00DB2E83" w:rsidRPr="002E3EDB" w14:paraId="528D423C" w14:textId="77777777" w:rsidTr="00AA0F72">
        <w:trPr>
          <w:trHeight w:val="312"/>
        </w:trPr>
        <w:tc>
          <w:tcPr>
            <w:tcW w:w="7230" w:type="dxa"/>
            <w:vAlign w:val="center"/>
          </w:tcPr>
          <w:p w14:paraId="413B462F" w14:textId="5B6E8698" w:rsidR="00DB2E83" w:rsidRPr="002E3EDB" w:rsidRDefault="00DB2E83" w:rsidP="00DB2E83">
            <w:pPr>
              <w:pStyle w:val="ListParagraph"/>
              <w:spacing w:line="245" w:lineRule="auto"/>
              <w:ind w:left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4f. </w:t>
            </w:r>
            <w:r w:rsidRPr="008B10B7">
              <w:rPr>
                <w:rFonts w:ascii="Tahoma" w:hAnsi="Tahoma" w:cs="Tahoma"/>
                <w:sz w:val="22"/>
                <w:szCs w:val="22"/>
              </w:rPr>
              <w:t xml:space="preserve">Partnership working, including with </w:t>
            </w:r>
            <w:r w:rsidR="00AA0F72">
              <w:rPr>
                <w:rFonts w:ascii="Tahoma" w:hAnsi="Tahoma" w:cs="Tahoma"/>
                <w:sz w:val="22"/>
                <w:szCs w:val="22"/>
              </w:rPr>
              <w:t>LAs</w:t>
            </w:r>
            <w:r w:rsidRPr="008B10B7">
              <w:rPr>
                <w:rFonts w:ascii="Tahoma" w:hAnsi="Tahoma" w:cs="Tahoma"/>
                <w:sz w:val="22"/>
                <w:szCs w:val="22"/>
              </w:rPr>
              <w:t xml:space="preserve"> and between ISCs and GFEs</w:t>
            </w:r>
          </w:p>
        </w:tc>
        <w:tc>
          <w:tcPr>
            <w:tcW w:w="1701" w:type="dxa"/>
          </w:tcPr>
          <w:p w14:paraId="1A004833" w14:textId="77777777" w:rsidR="00DB2E83" w:rsidRPr="002E3EDB" w:rsidRDefault="00DB2E83" w:rsidP="00DB2E83">
            <w:pPr>
              <w:tabs>
                <w:tab w:val="left" w:pos="301"/>
              </w:tabs>
              <w:spacing w:line="245" w:lineRule="auto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14:paraId="17DE9F2D" w14:textId="77777777" w:rsidR="00DB2E83" w:rsidRPr="002E3EDB" w:rsidRDefault="00DB2E83" w:rsidP="00DB2E83">
            <w:pPr>
              <w:tabs>
                <w:tab w:val="left" w:pos="301"/>
              </w:tabs>
              <w:spacing w:line="245" w:lineRule="auto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</w:tr>
      <w:tr w:rsidR="00DB2E83" w:rsidRPr="002E3EDB" w14:paraId="4433EB03" w14:textId="77777777" w:rsidTr="00E71AE8">
        <w:trPr>
          <w:trHeight w:val="312"/>
        </w:trPr>
        <w:tc>
          <w:tcPr>
            <w:tcW w:w="7230" w:type="dxa"/>
            <w:vAlign w:val="center"/>
          </w:tcPr>
          <w:p w14:paraId="1032DD2E" w14:textId="328CA5D0" w:rsidR="00DB2E83" w:rsidRPr="002E3EDB" w:rsidRDefault="00DB2E83" w:rsidP="00DB2E83">
            <w:pPr>
              <w:pStyle w:val="ListParagraph"/>
              <w:spacing w:line="245" w:lineRule="auto"/>
              <w:ind w:left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4g.</w:t>
            </w:r>
            <w:r w:rsidR="000C365F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5D3EFE">
              <w:rPr>
                <w:rFonts w:ascii="Tahoma" w:hAnsi="Tahoma" w:cs="Tahoma"/>
                <w:sz w:val="22"/>
                <w:szCs w:val="22"/>
              </w:rPr>
              <w:t>Team building and development</w:t>
            </w:r>
          </w:p>
        </w:tc>
        <w:tc>
          <w:tcPr>
            <w:tcW w:w="1701" w:type="dxa"/>
          </w:tcPr>
          <w:p w14:paraId="0A5BD7F9" w14:textId="77777777" w:rsidR="00DB2E83" w:rsidRPr="002E3EDB" w:rsidRDefault="00DB2E83" w:rsidP="00DB2E83">
            <w:pPr>
              <w:tabs>
                <w:tab w:val="left" w:pos="301"/>
              </w:tabs>
              <w:spacing w:line="245" w:lineRule="auto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14:paraId="00793005" w14:textId="77777777" w:rsidR="00DB2E83" w:rsidRPr="002E3EDB" w:rsidRDefault="00DB2E83" w:rsidP="00DB2E83">
            <w:pPr>
              <w:tabs>
                <w:tab w:val="left" w:pos="301"/>
              </w:tabs>
              <w:spacing w:line="245" w:lineRule="auto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</w:tr>
      <w:tr w:rsidR="00DB2E83" w:rsidRPr="002E3EDB" w14:paraId="58CFFC35" w14:textId="77777777" w:rsidTr="00E71AE8">
        <w:trPr>
          <w:trHeight w:val="312"/>
        </w:trPr>
        <w:tc>
          <w:tcPr>
            <w:tcW w:w="7230" w:type="dxa"/>
            <w:vAlign w:val="center"/>
          </w:tcPr>
          <w:p w14:paraId="16CB989A" w14:textId="0273A57F" w:rsidR="00DB2E83" w:rsidRPr="002E3EDB" w:rsidRDefault="00DB2E83" w:rsidP="00DB2E83">
            <w:pPr>
              <w:pStyle w:val="ListParagraph"/>
              <w:spacing w:line="245" w:lineRule="auto"/>
              <w:ind w:left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4h. </w:t>
            </w:r>
            <w:r w:rsidRPr="008C3DF5">
              <w:rPr>
                <w:rFonts w:ascii="Tahoma" w:hAnsi="Tahoma" w:cs="Tahoma"/>
                <w:sz w:val="22"/>
                <w:szCs w:val="22"/>
              </w:rPr>
              <w:t>Residential/care services</w:t>
            </w:r>
          </w:p>
        </w:tc>
        <w:tc>
          <w:tcPr>
            <w:tcW w:w="1701" w:type="dxa"/>
          </w:tcPr>
          <w:p w14:paraId="1BAA07F7" w14:textId="77777777" w:rsidR="00DB2E83" w:rsidRPr="002E3EDB" w:rsidRDefault="00DB2E83" w:rsidP="00DB2E83">
            <w:pPr>
              <w:tabs>
                <w:tab w:val="left" w:pos="301"/>
              </w:tabs>
              <w:spacing w:line="245" w:lineRule="auto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14:paraId="65005529" w14:textId="77777777" w:rsidR="00DB2E83" w:rsidRPr="002E3EDB" w:rsidRDefault="00DB2E83" w:rsidP="00DB2E83">
            <w:pPr>
              <w:tabs>
                <w:tab w:val="left" w:pos="301"/>
              </w:tabs>
              <w:spacing w:line="245" w:lineRule="auto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</w:tr>
      <w:tr w:rsidR="00DB2E83" w:rsidRPr="002E3EDB" w14:paraId="114E4B67" w14:textId="77777777" w:rsidTr="00E71AE8">
        <w:trPr>
          <w:trHeight w:val="294"/>
        </w:trPr>
        <w:tc>
          <w:tcPr>
            <w:tcW w:w="7230" w:type="dxa"/>
            <w:vAlign w:val="center"/>
          </w:tcPr>
          <w:p w14:paraId="3E0B4FD3" w14:textId="166F192A" w:rsidR="00DB2E83" w:rsidRPr="002E3EDB" w:rsidRDefault="00DB2E83" w:rsidP="00DB2E83">
            <w:pPr>
              <w:pStyle w:val="ListParagraph"/>
              <w:spacing w:line="245" w:lineRule="auto"/>
              <w:ind w:left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4i. </w:t>
            </w:r>
            <w:r w:rsidRPr="005763E1">
              <w:rPr>
                <w:rFonts w:ascii="Tahoma" w:hAnsi="Tahoma" w:cs="Tahoma"/>
                <w:sz w:val="22"/>
                <w:szCs w:val="22"/>
              </w:rPr>
              <w:t>Safeguarding</w:t>
            </w:r>
          </w:p>
        </w:tc>
        <w:tc>
          <w:tcPr>
            <w:tcW w:w="1701" w:type="dxa"/>
          </w:tcPr>
          <w:p w14:paraId="530231EF" w14:textId="77777777" w:rsidR="00DB2E83" w:rsidRPr="002E3EDB" w:rsidRDefault="00DB2E83" w:rsidP="00DB2E83">
            <w:pPr>
              <w:tabs>
                <w:tab w:val="left" w:pos="301"/>
              </w:tabs>
              <w:spacing w:line="245" w:lineRule="auto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14:paraId="16428753" w14:textId="77777777" w:rsidR="00DB2E83" w:rsidRPr="002E3EDB" w:rsidRDefault="00DB2E83" w:rsidP="00DB2E83">
            <w:pPr>
              <w:tabs>
                <w:tab w:val="left" w:pos="301"/>
              </w:tabs>
              <w:spacing w:line="245" w:lineRule="auto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</w:tr>
      <w:tr w:rsidR="00DB2E83" w:rsidRPr="002E3EDB" w14:paraId="63CE34D5" w14:textId="77777777" w:rsidTr="00E71AE8">
        <w:trPr>
          <w:trHeight w:val="312"/>
        </w:trPr>
        <w:tc>
          <w:tcPr>
            <w:tcW w:w="7230" w:type="dxa"/>
            <w:vAlign w:val="center"/>
          </w:tcPr>
          <w:p w14:paraId="03AF7681" w14:textId="10837628" w:rsidR="00DB2E83" w:rsidRPr="002E3EDB" w:rsidRDefault="00DB2E83" w:rsidP="00DB2E83">
            <w:pPr>
              <w:pStyle w:val="ListParagraph"/>
              <w:spacing w:line="245" w:lineRule="auto"/>
              <w:ind w:left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4j. Staff mental health and wellbeing</w:t>
            </w:r>
          </w:p>
        </w:tc>
        <w:tc>
          <w:tcPr>
            <w:tcW w:w="1701" w:type="dxa"/>
          </w:tcPr>
          <w:p w14:paraId="7D61DC4C" w14:textId="77777777" w:rsidR="00DB2E83" w:rsidRPr="002E3EDB" w:rsidRDefault="00DB2E83" w:rsidP="00DB2E83">
            <w:pPr>
              <w:tabs>
                <w:tab w:val="left" w:pos="301"/>
              </w:tabs>
              <w:spacing w:line="245" w:lineRule="auto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14:paraId="2E4D3A9C" w14:textId="77777777" w:rsidR="00DB2E83" w:rsidRPr="002E3EDB" w:rsidRDefault="00DB2E83" w:rsidP="00DB2E83">
            <w:pPr>
              <w:tabs>
                <w:tab w:val="left" w:pos="301"/>
              </w:tabs>
              <w:spacing w:line="245" w:lineRule="auto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</w:tr>
      <w:tr w:rsidR="00DB2E83" w:rsidRPr="002E3EDB" w14:paraId="07E281EB" w14:textId="77777777" w:rsidTr="00E71AE8">
        <w:trPr>
          <w:trHeight w:val="312"/>
        </w:trPr>
        <w:tc>
          <w:tcPr>
            <w:tcW w:w="7230" w:type="dxa"/>
            <w:vAlign w:val="center"/>
          </w:tcPr>
          <w:p w14:paraId="78CDB820" w14:textId="472EE7AC" w:rsidR="00DB2E83" w:rsidRPr="002E3EDB" w:rsidRDefault="00DB2E83" w:rsidP="00DB2E83">
            <w:pPr>
              <w:pStyle w:val="ListParagraph"/>
              <w:spacing w:line="245" w:lineRule="auto"/>
              <w:ind w:left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4k. Transition and EHCPs</w:t>
            </w:r>
          </w:p>
        </w:tc>
        <w:tc>
          <w:tcPr>
            <w:tcW w:w="1701" w:type="dxa"/>
          </w:tcPr>
          <w:p w14:paraId="071DA149" w14:textId="77777777" w:rsidR="00DB2E83" w:rsidRPr="002E3EDB" w:rsidRDefault="00DB2E83" w:rsidP="00DB2E83">
            <w:pPr>
              <w:tabs>
                <w:tab w:val="left" w:pos="301"/>
              </w:tabs>
              <w:spacing w:line="245" w:lineRule="auto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14:paraId="16C1122A" w14:textId="77777777" w:rsidR="00DB2E83" w:rsidRPr="002E3EDB" w:rsidRDefault="00DB2E83" w:rsidP="00DB2E83">
            <w:pPr>
              <w:tabs>
                <w:tab w:val="left" w:pos="301"/>
              </w:tabs>
              <w:spacing w:line="245" w:lineRule="auto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</w:tr>
      <w:tr w:rsidR="00DB2E83" w:rsidRPr="002E3EDB" w14:paraId="6F9D059A" w14:textId="77777777" w:rsidTr="00E71AE8">
        <w:trPr>
          <w:trHeight w:val="312"/>
        </w:trPr>
        <w:tc>
          <w:tcPr>
            <w:tcW w:w="7230" w:type="dxa"/>
            <w:vAlign w:val="center"/>
          </w:tcPr>
          <w:p w14:paraId="179ED1BD" w14:textId="138FE630" w:rsidR="00DB2E83" w:rsidRPr="002E3EDB" w:rsidRDefault="00DB2E83" w:rsidP="00DB2E83">
            <w:pPr>
              <w:pStyle w:val="ListParagraph"/>
              <w:spacing w:line="245" w:lineRule="auto"/>
              <w:ind w:left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4l. </w:t>
            </w:r>
            <w:r w:rsidRPr="005D3EFE">
              <w:rPr>
                <w:rFonts w:ascii="Tahoma" w:hAnsi="Tahoma" w:cs="Tahoma"/>
                <w:sz w:val="22"/>
                <w:szCs w:val="22"/>
              </w:rPr>
              <w:t>Equality and diversity</w:t>
            </w:r>
          </w:p>
        </w:tc>
        <w:tc>
          <w:tcPr>
            <w:tcW w:w="1701" w:type="dxa"/>
          </w:tcPr>
          <w:p w14:paraId="42E1106F" w14:textId="77777777" w:rsidR="00DB2E83" w:rsidRPr="002E3EDB" w:rsidRDefault="00DB2E83" w:rsidP="00DB2E83">
            <w:pPr>
              <w:tabs>
                <w:tab w:val="left" w:pos="301"/>
              </w:tabs>
              <w:spacing w:line="245" w:lineRule="auto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14:paraId="4F4044D2" w14:textId="77777777" w:rsidR="00DB2E83" w:rsidRPr="002E3EDB" w:rsidRDefault="00DB2E83" w:rsidP="00DB2E83">
            <w:pPr>
              <w:tabs>
                <w:tab w:val="left" w:pos="301"/>
              </w:tabs>
              <w:spacing w:line="245" w:lineRule="auto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</w:tr>
      <w:tr w:rsidR="00DB2E83" w:rsidRPr="002E3EDB" w14:paraId="1980FCD2" w14:textId="77777777" w:rsidTr="00E71AE8">
        <w:trPr>
          <w:trHeight w:val="294"/>
        </w:trPr>
        <w:tc>
          <w:tcPr>
            <w:tcW w:w="7230" w:type="dxa"/>
            <w:vAlign w:val="center"/>
          </w:tcPr>
          <w:p w14:paraId="75ECD290" w14:textId="173C55FE" w:rsidR="00DB2E83" w:rsidRDefault="00DB2E83" w:rsidP="00DB2E83">
            <w:pPr>
              <w:pStyle w:val="ListParagraph"/>
              <w:spacing w:line="245" w:lineRule="auto"/>
              <w:ind w:left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4m. Prevent</w:t>
            </w:r>
          </w:p>
        </w:tc>
        <w:tc>
          <w:tcPr>
            <w:tcW w:w="1701" w:type="dxa"/>
          </w:tcPr>
          <w:p w14:paraId="1956D4A1" w14:textId="77777777" w:rsidR="00DB2E83" w:rsidRPr="002E3EDB" w:rsidRDefault="00DB2E83" w:rsidP="00DB2E83">
            <w:pPr>
              <w:tabs>
                <w:tab w:val="left" w:pos="301"/>
              </w:tabs>
              <w:spacing w:line="245" w:lineRule="auto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14:paraId="3327D0C6" w14:textId="77777777" w:rsidR="00DB2E83" w:rsidRPr="002E3EDB" w:rsidRDefault="00DB2E83" w:rsidP="00DB2E83">
            <w:pPr>
              <w:tabs>
                <w:tab w:val="left" w:pos="301"/>
              </w:tabs>
              <w:spacing w:line="245" w:lineRule="auto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</w:tr>
      <w:tr w:rsidR="00DB2E83" w:rsidRPr="002E3EDB" w14:paraId="566131A7" w14:textId="77777777" w:rsidTr="00E71AE8">
        <w:trPr>
          <w:trHeight w:val="312"/>
        </w:trPr>
        <w:tc>
          <w:tcPr>
            <w:tcW w:w="7230" w:type="dxa"/>
            <w:vAlign w:val="center"/>
          </w:tcPr>
          <w:p w14:paraId="046FC34F" w14:textId="3DD3BB92" w:rsidR="00DB2E83" w:rsidRDefault="00DB2E83" w:rsidP="00DB2E83">
            <w:pPr>
              <w:pStyle w:val="ListParagraph"/>
              <w:spacing w:line="245" w:lineRule="auto"/>
              <w:ind w:left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4n. Other, please state</w:t>
            </w:r>
          </w:p>
        </w:tc>
        <w:tc>
          <w:tcPr>
            <w:tcW w:w="1701" w:type="dxa"/>
          </w:tcPr>
          <w:p w14:paraId="4EA457F5" w14:textId="77777777" w:rsidR="00DB2E83" w:rsidRPr="002E3EDB" w:rsidRDefault="00DB2E83" w:rsidP="00DB2E83">
            <w:pPr>
              <w:tabs>
                <w:tab w:val="left" w:pos="301"/>
              </w:tabs>
              <w:spacing w:line="245" w:lineRule="auto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14:paraId="11CF3CEE" w14:textId="77777777" w:rsidR="00DB2E83" w:rsidRPr="002E3EDB" w:rsidRDefault="00DB2E83" w:rsidP="00DB2E83">
            <w:pPr>
              <w:tabs>
                <w:tab w:val="left" w:pos="301"/>
              </w:tabs>
              <w:spacing w:line="245" w:lineRule="auto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</w:tr>
    </w:tbl>
    <w:p w14:paraId="0F14A61B" w14:textId="77777777" w:rsidR="0001359B" w:rsidRPr="00980501" w:rsidRDefault="0001359B" w:rsidP="00980501">
      <w:pPr>
        <w:spacing w:after="120" w:line="245" w:lineRule="auto"/>
        <w:rPr>
          <w:rFonts w:ascii="Tahoma" w:hAnsi="Tahoma" w:cs="Tahoma"/>
          <w:sz w:val="22"/>
          <w:szCs w:val="22"/>
        </w:rPr>
      </w:pPr>
    </w:p>
    <w:p w14:paraId="6CDB46B8" w14:textId="77777777" w:rsidR="00AA0F72" w:rsidRPr="00B93E82" w:rsidRDefault="00AA0F72" w:rsidP="00AA0F72">
      <w:pPr>
        <w:pStyle w:val="ListParagraph"/>
        <w:numPr>
          <w:ilvl w:val="0"/>
          <w:numId w:val="1"/>
        </w:numPr>
        <w:spacing w:after="120" w:line="245" w:lineRule="auto"/>
        <w:ind w:left="357" w:hanging="357"/>
        <w:contextualSpacing w:val="0"/>
        <w:rPr>
          <w:rFonts w:ascii="Tahoma" w:hAnsi="Tahoma" w:cs="Tahoma"/>
          <w:sz w:val="22"/>
          <w:szCs w:val="22"/>
        </w:rPr>
      </w:pPr>
      <w:r w:rsidRPr="00E078CF">
        <w:rPr>
          <w:rFonts w:ascii="Tahoma" w:hAnsi="Tahoma" w:cs="Tahoma"/>
          <w:sz w:val="22"/>
          <w:szCs w:val="22"/>
        </w:rPr>
        <w:t xml:space="preserve">Please indicate your </w:t>
      </w:r>
      <w:r w:rsidRPr="00E078CF">
        <w:rPr>
          <w:rFonts w:ascii="Tahoma" w:hAnsi="Tahoma" w:cs="Tahoma"/>
          <w:i/>
          <w:sz w:val="22"/>
          <w:szCs w:val="22"/>
        </w:rPr>
        <w:t>main</w:t>
      </w:r>
      <w:r w:rsidRPr="00E078CF">
        <w:rPr>
          <w:rFonts w:ascii="Tahoma" w:hAnsi="Tahoma" w:cs="Tahoma"/>
          <w:sz w:val="22"/>
          <w:szCs w:val="22"/>
        </w:rPr>
        <w:t xml:space="preserve"> areas of strength. Tick as many as apply but only those where you feel you have sufficient experience to undertake work for Natspec. </w:t>
      </w:r>
      <w:r>
        <w:rPr>
          <w:rFonts w:ascii="Tahoma" w:hAnsi="Tahoma" w:cs="Tahoma"/>
          <w:sz w:val="22"/>
          <w:szCs w:val="22"/>
        </w:rPr>
        <w:t>Those with no experience can be left blank.</w:t>
      </w:r>
    </w:p>
    <w:tbl>
      <w:tblPr>
        <w:tblStyle w:val="TableGrid"/>
        <w:tblW w:w="10490" w:type="dxa"/>
        <w:tblInd w:w="-5" w:type="dxa"/>
        <w:tblLook w:val="04A0" w:firstRow="1" w:lastRow="0" w:firstColumn="1" w:lastColumn="0" w:noHBand="0" w:noVBand="1"/>
      </w:tblPr>
      <w:tblGrid>
        <w:gridCol w:w="7230"/>
        <w:gridCol w:w="1701"/>
        <w:gridCol w:w="1559"/>
      </w:tblGrid>
      <w:tr w:rsidR="00B93E82" w:rsidRPr="00A05F3A" w14:paraId="2DEAA300" w14:textId="77777777" w:rsidTr="00E71AE8">
        <w:trPr>
          <w:trHeight w:val="568"/>
        </w:trPr>
        <w:tc>
          <w:tcPr>
            <w:tcW w:w="7230" w:type="dxa"/>
            <w:vAlign w:val="center"/>
          </w:tcPr>
          <w:p w14:paraId="615B1F63" w14:textId="649F9EFA" w:rsidR="00B93E82" w:rsidRPr="00B93E82" w:rsidRDefault="00B93E82" w:rsidP="00B93E82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B93E82">
              <w:rPr>
                <w:rFonts w:ascii="Tahoma" w:hAnsi="Tahoma" w:cs="Tahoma"/>
                <w:b/>
                <w:sz w:val="22"/>
                <w:szCs w:val="22"/>
              </w:rPr>
              <w:t>Business Management</w:t>
            </w:r>
          </w:p>
        </w:tc>
        <w:tc>
          <w:tcPr>
            <w:tcW w:w="3260" w:type="dxa"/>
            <w:gridSpan w:val="2"/>
            <w:vAlign w:val="center"/>
          </w:tcPr>
          <w:p w14:paraId="78B0F774" w14:textId="77777777" w:rsidR="00B93E82" w:rsidRPr="002E3EDB" w:rsidRDefault="00B93E82" w:rsidP="00B93E82">
            <w:pPr>
              <w:tabs>
                <w:tab w:val="left" w:pos="301"/>
              </w:tabs>
              <w:spacing w:line="245" w:lineRule="auto"/>
              <w:rPr>
                <w:rFonts w:ascii="Tahoma" w:hAnsi="Tahoma" w:cs="Tahoma"/>
                <w:b/>
                <w:sz w:val="22"/>
                <w:szCs w:val="22"/>
              </w:rPr>
            </w:pPr>
            <w:r w:rsidRPr="002E3EDB">
              <w:rPr>
                <w:rFonts w:ascii="Tahoma" w:hAnsi="Tahoma" w:cs="Tahoma"/>
                <w:b/>
                <w:sz w:val="22"/>
                <w:szCs w:val="22"/>
              </w:rPr>
              <w:t>Experience</w:t>
            </w:r>
          </w:p>
          <w:p w14:paraId="6A829067" w14:textId="38120ACD" w:rsidR="00B93E82" w:rsidRPr="00B93E82" w:rsidRDefault="00B93E82" w:rsidP="00B93E82">
            <w:pPr>
              <w:rPr>
                <w:rFonts w:ascii="Tahoma" w:hAnsi="Tahoma" w:cs="Tahoma"/>
                <w:sz w:val="22"/>
                <w:szCs w:val="22"/>
              </w:rPr>
            </w:pPr>
            <w:r w:rsidRPr="00B93E82">
              <w:rPr>
                <w:rFonts w:ascii="Tahoma" w:hAnsi="Tahoma" w:cs="Tahoma"/>
                <w:b/>
                <w:sz w:val="18"/>
                <w:szCs w:val="18"/>
              </w:rPr>
              <w:t>(please mark as appropriate)</w:t>
            </w:r>
          </w:p>
        </w:tc>
      </w:tr>
      <w:tr w:rsidR="00B93E82" w:rsidRPr="00A05F3A" w14:paraId="5772598D" w14:textId="77777777" w:rsidTr="00E71AE8">
        <w:trPr>
          <w:trHeight w:val="372"/>
        </w:trPr>
        <w:tc>
          <w:tcPr>
            <w:tcW w:w="7230" w:type="dxa"/>
            <w:vAlign w:val="center"/>
          </w:tcPr>
          <w:p w14:paraId="1D7BF9D7" w14:textId="4171F60A" w:rsidR="00B93E82" w:rsidRPr="00B93E82" w:rsidRDefault="00B93E82" w:rsidP="00C327E5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B93E82">
              <w:rPr>
                <w:rFonts w:ascii="Tahoma" w:hAnsi="Tahoma" w:cs="Tahoma"/>
                <w:b/>
                <w:sz w:val="22"/>
                <w:szCs w:val="22"/>
              </w:rPr>
              <w:t>Strength</w:t>
            </w:r>
          </w:p>
        </w:tc>
        <w:tc>
          <w:tcPr>
            <w:tcW w:w="1701" w:type="dxa"/>
            <w:vAlign w:val="center"/>
          </w:tcPr>
          <w:p w14:paraId="382C617B" w14:textId="3B4D9EF7" w:rsidR="00B93E82" w:rsidRPr="00C327E5" w:rsidRDefault="00B93E82" w:rsidP="00C327E5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C327E5">
              <w:rPr>
                <w:rFonts w:ascii="Tahoma" w:hAnsi="Tahoma" w:cs="Tahoma"/>
                <w:b/>
                <w:sz w:val="22"/>
                <w:szCs w:val="22"/>
              </w:rPr>
              <w:t>Some</w:t>
            </w:r>
          </w:p>
        </w:tc>
        <w:tc>
          <w:tcPr>
            <w:tcW w:w="1559" w:type="dxa"/>
            <w:vAlign w:val="center"/>
          </w:tcPr>
          <w:p w14:paraId="19A48440" w14:textId="3D4216D2" w:rsidR="00B93E82" w:rsidRPr="00C327E5" w:rsidRDefault="00B93E82" w:rsidP="00C327E5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C327E5">
              <w:rPr>
                <w:rFonts w:ascii="Tahoma" w:hAnsi="Tahoma" w:cs="Tahoma"/>
                <w:b/>
                <w:sz w:val="22"/>
                <w:szCs w:val="22"/>
              </w:rPr>
              <w:t>Significant</w:t>
            </w:r>
          </w:p>
        </w:tc>
      </w:tr>
      <w:tr w:rsidR="0001359B" w:rsidRPr="00A05F3A" w14:paraId="53A3EF72" w14:textId="77777777" w:rsidTr="00E71AE8">
        <w:trPr>
          <w:trHeight w:val="351"/>
        </w:trPr>
        <w:tc>
          <w:tcPr>
            <w:tcW w:w="7230" w:type="dxa"/>
            <w:vAlign w:val="center"/>
          </w:tcPr>
          <w:p w14:paraId="7C1533C4" w14:textId="7ED55FBD" w:rsidR="0001359B" w:rsidRPr="0001359B" w:rsidRDefault="0001359B" w:rsidP="0001359B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01359B">
              <w:rPr>
                <w:rFonts w:ascii="Tahoma" w:hAnsi="Tahoma" w:cs="Tahoma"/>
                <w:sz w:val="22"/>
                <w:szCs w:val="22"/>
              </w:rPr>
              <w:t>5a. HR and employment issues</w:t>
            </w:r>
          </w:p>
        </w:tc>
        <w:tc>
          <w:tcPr>
            <w:tcW w:w="1701" w:type="dxa"/>
          </w:tcPr>
          <w:p w14:paraId="546FEDD3" w14:textId="77777777" w:rsidR="0001359B" w:rsidRPr="00A05F3A" w:rsidRDefault="0001359B" w:rsidP="0001359B">
            <w:pPr>
              <w:pStyle w:val="ListParagraph"/>
              <w:ind w:left="284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14:paraId="650388CC" w14:textId="77777777" w:rsidR="0001359B" w:rsidRPr="00A05F3A" w:rsidRDefault="0001359B" w:rsidP="0001359B">
            <w:pPr>
              <w:pStyle w:val="ListParagraph"/>
              <w:ind w:left="284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</w:tr>
      <w:tr w:rsidR="0001359B" w:rsidRPr="00A05F3A" w14:paraId="28746B81" w14:textId="77777777" w:rsidTr="00E71AE8">
        <w:trPr>
          <w:trHeight w:val="372"/>
        </w:trPr>
        <w:tc>
          <w:tcPr>
            <w:tcW w:w="7230" w:type="dxa"/>
            <w:vAlign w:val="center"/>
          </w:tcPr>
          <w:p w14:paraId="6D2F2B8A" w14:textId="5AC6D4D0" w:rsidR="0001359B" w:rsidRPr="0001359B" w:rsidRDefault="0001359B" w:rsidP="0001359B">
            <w:pPr>
              <w:rPr>
                <w:rFonts w:ascii="Tahoma" w:hAnsi="Tahoma" w:cs="Tahoma"/>
                <w:sz w:val="22"/>
                <w:szCs w:val="22"/>
              </w:rPr>
            </w:pPr>
            <w:r w:rsidRPr="0001359B">
              <w:rPr>
                <w:rFonts w:ascii="Tahoma" w:hAnsi="Tahoma" w:cs="Tahoma"/>
                <w:sz w:val="22"/>
                <w:szCs w:val="22"/>
              </w:rPr>
              <w:t>5b. Fundraising and sponsorship</w:t>
            </w:r>
          </w:p>
        </w:tc>
        <w:tc>
          <w:tcPr>
            <w:tcW w:w="1701" w:type="dxa"/>
          </w:tcPr>
          <w:p w14:paraId="45A631C3" w14:textId="77777777" w:rsidR="0001359B" w:rsidRPr="00A05F3A" w:rsidRDefault="0001359B" w:rsidP="0001359B">
            <w:pPr>
              <w:pStyle w:val="ListParagraph"/>
              <w:ind w:left="284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14:paraId="13CFDD95" w14:textId="77777777" w:rsidR="0001359B" w:rsidRPr="00A05F3A" w:rsidRDefault="0001359B" w:rsidP="0001359B">
            <w:pPr>
              <w:pStyle w:val="ListParagraph"/>
              <w:ind w:left="284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</w:tr>
      <w:tr w:rsidR="0001359B" w:rsidRPr="00A05F3A" w14:paraId="67FE3BE9" w14:textId="77777777" w:rsidTr="00E71AE8">
        <w:trPr>
          <w:trHeight w:val="351"/>
        </w:trPr>
        <w:tc>
          <w:tcPr>
            <w:tcW w:w="7230" w:type="dxa"/>
            <w:vAlign w:val="center"/>
          </w:tcPr>
          <w:p w14:paraId="480DC452" w14:textId="18DF12D8" w:rsidR="0001359B" w:rsidRPr="0001359B" w:rsidRDefault="0001359B" w:rsidP="0001359B">
            <w:pPr>
              <w:rPr>
                <w:rFonts w:ascii="Tahoma" w:hAnsi="Tahoma" w:cs="Tahoma"/>
                <w:sz w:val="22"/>
                <w:szCs w:val="22"/>
              </w:rPr>
            </w:pPr>
            <w:r w:rsidRPr="0001359B">
              <w:rPr>
                <w:rFonts w:ascii="Tahoma" w:hAnsi="Tahoma" w:cs="Tahoma"/>
                <w:sz w:val="22"/>
                <w:szCs w:val="22"/>
              </w:rPr>
              <w:t>5c. ILR data management and analysis</w:t>
            </w:r>
          </w:p>
        </w:tc>
        <w:tc>
          <w:tcPr>
            <w:tcW w:w="1701" w:type="dxa"/>
          </w:tcPr>
          <w:p w14:paraId="53315F6B" w14:textId="77777777" w:rsidR="0001359B" w:rsidRPr="00A05F3A" w:rsidRDefault="0001359B" w:rsidP="0001359B">
            <w:pPr>
              <w:pStyle w:val="ListParagraph"/>
              <w:ind w:left="284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14:paraId="28267FB6" w14:textId="77777777" w:rsidR="0001359B" w:rsidRPr="00A05F3A" w:rsidRDefault="0001359B" w:rsidP="0001359B">
            <w:pPr>
              <w:pStyle w:val="ListParagraph"/>
              <w:ind w:left="284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</w:tr>
      <w:tr w:rsidR="0001359B" w:rsidRPr="00A05F3A" w14:paraId="35EA772F" w14:textId="77777777" w:rsidTr="00E71AE8">
        <w:trPr>
          <w:trHeight w:val="351"/>
        </w:trPr>
        <w:tc>
          <w:tcPr>
            <w:tcW w:w="7230" w:type="dxa"/>
            <w:vAlign w:val="center"/>
          </w:tcPr>
          <w:p w14:paraId="1F4D4ED6" w14:textId="546517F8" w:rsidR="0001359B" w:rsidRPr="0001359B" w:rsidRDefault="0001359B" w:rsidP="0001359B">
            <w:pPr>
              <w:rPr>
                <w:rFonts w:ascii="Tahoma" w:hAnsi="Tahoma" w:cs="Tahoma"/>
                <w:sz w:val="22"/>
                <w:szCs w:val="22"/>
              </w:rPr>
            </w:pPr>
            <w:r w:rsidRPr="0001359B">
              <w:rPr>
                <w:rFonts w:ascii="Tahoma" w:hAnsi="Tahoma" w:cs="Tahoma"/>
                <w:sz w:val="22"/>
                <w:szCs w:val="22"/>
              </w:rPr>
              <w:t>5d. Other, please state</w:t>
            </w:r>
          </w:p>
        </w:tc>
        <w:tc>
          <w:tcPr>
            <w:tcW w:w="1701" w:type="dxa"/>
          </w:tcPr>
          <w:p w14:paraId="73D61E83" w14:textId="77777777" w:rsidR="0001359B" w:rsidRPr="00A05F3A" w:rsidRDefault="0001359B" w:rsidP="0001359B">
            <w:pPr>
              <w:pStyle w:val="ListParagraph"/>
              <w:ind w:left="284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14:paraId="785D7F52" w14:textId="77777777" w:rsidR="0001359B" w:rsidRPr="00A05F3A" w:rsidRDefault="0001359B" w:rsidP="0001359B">
            <w:pPr>
              <w:pStyle w:val="ListParagraph"/>
              <w:ind w:left="284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</w:tr>
    </w:tbl>
    <w:p w14:paraId="72873001" w14:textId="2034AFC4" w:rsidR="00C81274" w:rsidRDefault="00C81274" w:rsidP="00C81274">
      <w:pPr>
        <w:spacing w:after="120" w:line="245" w:lineRule="auto"/>
        <w:ind w:left="360"/>
        <w:rPr>
          <w:rFonts w:ascii="Tahoma" w:hAnsi="Tahoma" w:cs="Tahoma"/>
          <w:sz w:val="22"/>
          <w:szCs w:val="22"/>
        </w:rPr>
      </w:pPr>
    </w:p>
    <w:p w14:paraId="5F8C445D" w14:textId="4AD2EC6E" w:rsidR="00504790" w:rsidRPr="00AA0F72" w:rsidRDefault="00AA0F72" w:rsidP="00AA0F72">
      <w:pPr>
        <w:pStyle w:val="ListParagraph"/>
        <w:numPr>
          <w:ilvl w:val="0"/>
          <w:numId w:val="1"/>
        </w:numPr>
        <w:spacing w:after="120" w:line="245" w:lineRule="auto"/>
        <w:ind w:left="357" w:hanging="357"/>
        <w:contextualSpacing w:val="0"/>
        <w:rPr>
          <w:rFonts w:ascii="Tahoma" w:hAnsi="Tahoma" w:cs="Tahoma"/>
          <w:sz w:val="22"/>
          <w:szCs w:val="22"/>
        </w:rPr>
      </w:pPr>
      <w:r w:rsidRPr="00E078CF">
        <w:rPr>
          <w:rFonts w:ascii="Tahoma" w:hAnsi="Tahoma" w:cs="Tahoma"/>
          <w:sz w:val="22"/>
          <w:szCs w:val="22"/>
        </w:rPr>
        <w:t xml:space="preserve">Please indicate your </w:t>
      </w:r>
      <w:r w:rsidRPr="00E078CF">
        <w:rPr>
          <w:rFonts w:ascii="Tahoma" w:hAnsi="Tahoma" w:cs="Tahoma"/>
          <w:i/>
          <w:sz w:val="22"/>
          <w:szCs w:val="22"/>
        </w:rPr>
        <w:t>main</w:t>
      </w:r>
      <w:r w:rsidRPr="00E078CF">
        <w:rPr>
          <w:rFonts w:ascii="Tahoma" w:hAnsi="Tahoma" w:cs="Tahoma"/>
          <w:sz w:val="22"/>
          <w:szCs w:val="22"/>
        </w:rPr>
        <w:t xml:space="preserve"> areas of strength. Tick as many as apply but only those where you feel you have sufficient experience to undertake work for Natspec. </w:t>
      </w:r>
      <w:r>
        <w:rPr>
          <w:rFonts w:ascii="Tahoma" w:hAnsi="Tahoma" w:cs="Tahoma"/>
          <w:sz w:val="22"/>
          <w:szCs w:val="22"/>
        </w:rPr>
        <w:t>Those with no experience can be left blank.</w:t>
      </w:r>
    </w:p>
    <w:tbl>
      <w:tblPr>
        <w:tblpPr w:leftFromText="180" w:rightFromText="180" w:vertAnchor="text" w:tblpY="1"/>
        <w:tblOverlap w:val="never"/>
        <w:tblW w:w="50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25"/>
        <w:gridCol w:w="1701"/>
        <w:gridCol w:w="1560"/>
      </w:tblGrid>
      <w:tr w:rsidR="00504790" w:rsidRPr="002E3EDB" w14:paraId="5B203C51" w14:textId="77777777" w:rsidTr="000722A3">
        <w:trPr>
          <w:trHeight w:val="312"/>
        </w:trPr>
        <w:tc>
          <w:tcPr>
            <w:tcW w:w="7225" w:type="dxa"/>
            <w:shd w:val="clear" w:color="auto" w:fill="auto"/>
            <w:vAlign w:val="center"/>
          </w:tcPr>
          <w:p w14:paraId="15687BB8" w14:textId="7AADEB0F" w:rsidR="00504790" w:rsidRPr="002E3EDB" w:rsidRDefault="00504790" w:rsidP="000722A3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2E3EDB">
              <w:rPr>
                <w:rFonts w:ascii="Tahoma" w:hAnsi="Tahoma" w:cs="Tahoma"/>
                <w:b/>
                <w:sz w:val="22"/>
                <w:szCs w:val="22"/>
              </w:rPr>
              <w:t>Teaching, Learning and Assessment</w:t>
            </w:r>
          </w:p>
        </w:tc>
        <w:tc>
          <w:tcPr>
            <w:tcW w:w="3261" w:type="dxa"/>
            <w:gridSpan w:val="2"/>
            <w:vAlign w:val="center"/>
          </w:tcPr>
          <w:p w14:paraId="103CBB76" w14:textId="77777777" w:rsidR="00C327E5" w:rsidRPr="002E3EDB" w:rsidRDefault="00C327E5" w:rsidP="000722A3">
            <w:pPr>
              <w:tabs>
                <w:tab w:val="left" w:pos="301"/>
              </w:tabs>
              <w:rPr>
                <w:rFonts w:ascii="Tahoma" w:hAnsi="Tahoma" w:cs="Tahoma"/>
                <w:b/>
                <w:sz w:val="22"/>
                <w:szCs w:val="22"/>
              </w:rPr>
            </w:pPr>
            <w:r w:rsidRPr="002E3EDB">
              <w:rPr>
                <w:rFonts w:ascii="Tahoma" w:hAnsi="Tahoma" w:cs="Tahoma"/>
                <w:b/>
                <w:sz w:val="22"/>
                <w:szCs w:val="22"/>
              </w:rPr>
              <w:t>Experience</w:t>
            </w:r>
          </w:p>
          <w:p w14:paraId="2DDB8F96" w14:textId="04F05D43" w:rsidR="00504790" w:rsidRPr="002E3EDB" w:rsidRDefault="00C327E5" w:rsidP="000722A3">
            <w:pPr>
              <w:tabs>
                <w:tab w:val="left" w:pos="301"/>
              </w:tabs>
              <w:rPr>
                <w:rFonts w:ascii="Tahoma" w:hAnsi="Tahoma" w:cs="Tahoma"/>
                <w:b/>
                <w:sz w:val="22"/>
                <w:szCs w:val="22"/>
              </w:rPr>
            </w:pPr>
            <w:r w:rsidRPr="00B93E82">
              <w:rPr>
                <w:rFonts w:ascii="Tahoma" w:hAnsi="Tahoma" w:cs="Tahoma"/>
                <w:b/>
                <w:sz w:val="18"/>
                <w:szCs w:val="18"/>
              </w:rPr>
              <w:t>(please mark as appropriate)</w:t>
            </w:r>
          </w:p>
        </w:tc>
      </w:tr>
      <w:tr w:rsidR="00504790" w:rsidRPr="002E3EDB" w14:paraId="412BD297" w14:textId="77777777" w:rsidTr="000722A3">
        <w:trPr>
          <w:trHeight w:val="312"/>
        </w:trPr>
        <w:tc>
          <w:tcPr>
            <w:tcW w:w="7225" w:type="dxa"/>
            <w:shd w:val="clear" w:color="auto" w:fill="auto"/>
            <w:vAlign w:val="center"/>
          </w:tcPr>
          <w:p w14:paraId="7EB6CC8F" w14:textId="4EBFA4DD" w:rsidR="00504790" w:rsidRPr="002E3EDB" w:rsidRDefault="00C327E5" w:rsidP="000722A3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2E3EDB">
              <w:rPr>
                <w:rFonts w:ascii="Tahoma" w:hAnsi="Tahoma" w:cs="Tahoma"/>
                <w:b/>
                <w:sz w:val="22"/>
                <w:szCs w:val="22"/>
              </w:rPr>
              <w:t>Strength</w:t>
            </w:r>
          </w:p>
        </w:tc>
        <w:tc>
          <w:tcPr>
            <w:tcW w:w="1701" w:type="dxa"/>
            <w:vAlign w:val="center"/>
          </w:tcPr>
          <w:p w14:paraId="45D281AF" w14:textId="77777777" w:rsidR="00504790" w:rsidRPr="002E3EDB" w:rsidRDefault="00504790" w:rsidP="000722A3">
            <w:pPr>
              <w:tabs>
                <w:tab w:val="left" w:pos="301"/>
              </w:tabs>
              <w:rPr>
                <w:rFonts w:ascii="Tahoma" w:hAnsi="Tahoma" w:cs="Tahoma"/>
                <w:b/>
                <w:sz w:val="22"/>
                <w:szCs w:val="22"/>
              </w:rPr>
            </w:pPr>
            <w:r w:rsidRPr="002E3EDB">
              <w:rPr>
                <w:rFonts w:ascii="Tahoma" w:hAnsi="Tahoma" w:cs="Tahoma"/>
                <w:b/>
                <w:sz w:val="22"/>
                <w:szCs w:val="22"/>
              </w:rPr>
              <w:t>Some</w:t>
            </w:r>
          </w:p>
        </w:tc>
        <w:tc>
          <w:tcPr>
            <w:tcW w:w="1560" w:type="dxa"/>
            <w:vAlign w:val="center"/>
          </w:tcPr>
          <w:p w14:paraId="37C5FA9B" w14:textId="77777777" w:rsidR="00504790" w:rsidRPr="002E3EDB" w:rsidRDefault="00504790" w:rsidP="000722A3">
            <w:pPr>
              <w:tabs>
                <w:tab w:val="left" w:pos="301"/>
              </w:tabs>
              <w:rPr>
                <w:rFonts w:ascii="Tahoma" w:hAnsi="Tahoma" w:cs="Tahoma"/>
                <w:b/>
                <w:sz w:val="22"/>
                <w:szCs w:val="22"/>
              </w:rPr>
            </w:pPr>
            <w:r w:rsidRPr="002E3EDB">
              <w:rPr>
                <w:rFonts w:ascii="Tahoma" w:hAnsi="Tahoma" w:cs="Tahoma"/>
                <w:b/>
                <w:sz w:val="22"/>
                <w:szCs w:val="22"/>
              </w:rPr>
              <w:t>Significant</w:t>
            </w:r>
          </w:p>
        </w:tc>
      </w:tr>
      <w:tr w:rsidR="00504790" w:rsidRPr="002E3EDB" w14:paraId="2488EA7E" w14:textId="77777777" w:rsidTr="000722A3">
        <w:trPr>
          <w:trHeight w:val="312"/>
        </w:trPr>
        <w:tc>
          <w:tcPr>
            <w:tcW w:w="7225" w:type="dxa"/>
            <w:shd w:val="clear" w:color="auto" w:fill="auto"/>
          </w:tcPr>
          <w:p w14:paraId="493AD33B" w14:textId="77777777" w:rsidR="00504790" w:rsidRPr="002E3EDB" w:rsidRDefault="00504790" w:rsidP="000722A3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6a. </w:t>
            </w:r>
            <w:r w:rsidRPr="002E3EDB">
              <w:rPr>
                <w:rFonts w:ascii="Tahoma" w:hAnsi="Tahoma" w:cs="Tahoma"/>
                <w:sz w:val="22"/>
                <w:szCs w:val="22"/>
              </w:rPr>
              <w:t>Monitoring the quality of teaching, learning, support and assessment</w:t>
            </w:r>
          </w:p>
        </w:tc>
        <w:tc>
          <w:tcPr>
            <w:tcW w:w="1701" w:type="dxa"/>
            <w:shd w:val="clear" w:color="auto" w:fill="auto"/>
          </w:tcPr>
          <w:p w14:paraId="70C6593E" w14:textId="77777777" w:rsidR="00504790" w:rsidRPr="002E3EDB" w:rsidRDefault="00504790" w:rsidP="000722A3">
            <w:pPr>
              <w:rPr>
                <w:rFonts w:ascii="Tahoma" w:hAnsi="Tahoma" w:cs="Tahoma"/>
                <w:i/>
                <w:sz w:val="22"/>
                <w:szCs w:val="22"/>
              </w:rPr>
            </w:pPr>
          </w:p>
        </w:tc>
        <w:tc>
          <w:tcPr>
            <w:tcW w:w="1560" w:type="dxa"/>
          </w:tcPr>
          <w:p w14:paraId="045AA56D" w14:textId="77777777" w:rsidR="00504790" w:rsidRPr="002E3EDB" w:rsidRDefault="00504790" w:rsidP="000722A3">
            <w:pPr>
              <w:rPr>
                <w:rFonts w:ascii="Tahoma" w:hAnsi="Tahoma" w:cs="Tahoma"/>
                <w:i/>
                <w:sz w:val="22"/>
                <w:szCs w:val="22"/>
              </w:rPr>
            </w:pPr>
          </w:p>
        </w:tc>
      </w:tr>
      <w:tr w:rsidR="00504790" w:rsidRPr="002E3EDB" w14:paraId="41F72075" w14:textId="77777777" w:rsidTr="000722A3">
        <w:trPr>
          <w:trHeight w:val="312"/>
        </w:trPr>
        <w:tc>
          <w:tcPr>
            <w:tcW w:w="7225" w:type="dxa"/>
            <w:shd w:val="clear" w:color="auto" w:fill="auto"/>
          </w:tcPr>
          <w:p w14:paraId="3398977A" w14:textId="77777777" w:rsidR="00504790" w:rsidRPr="002E3EDB" w:rsidRDefault="00504790" w:rsidP="000722A3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6b. </w:t>
            </w:r>
            <w:r w:rsidRPr="002E3EDB">
              <w:rPr>
                <w:rFonts w:ascii="Tahoma" w:hAnsi="Tahoma" w:cs="Tahoma"/>
                <w:sz w:val="22"/>
                <w:szCs w:val="22"/>
              </w:rPr>
              <w:t>Employability, work experience and supported internships</w:t>
            </w:r>
            <w:r w:rsidRPr="002E3EDB" w:rsidDel="00FF3C81">
              <w:rPr>
                <w:rFonts w:ascii="Tahoma" w:hAnsi="Tahoma" w:cs="Tahoma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14:paraId="7FF7E388" w14:textId="77777777" w:rsidR="00504790" w:rsidRPr="002E3EDB" w:rsidRDefault="00504790" w:rsidP="000722A3">
            <w:pPr>
              <w:rPr>
                <w:rFonts w:ascii="Tahoma" w:hAnsi="Tahoma" w:cs="Tahoma"/>
                <w:i/>
                <w:sz w:val="22"/>
                <w:szCs w:val="22"/>
              </w:rPr>
            </w:pPr>
          </w:p>
        </w:tc>
        <w:tc>
          <w:tcPr>
            <w:tcW w:w="1560" w:type="dxa"/>
          </w:tcPr>
          <w:p w14:paraId="63E0CBCB" w14:textId="77777777" w:rsidR="00504790" w:rsidRPr="002E3EDB" w:rsidRDefault="00504790" w:rsidP="000722A3">
            <w:pPr>
              <w:rPr>
                <w:rFonts w:ascii="Tahoma" w:hAnsi="Tahoma" w:cs="Tahoma"/>
                <w:i/>
                <w:sz w:val="22"/>
                <w:szCs w:val="22"/>
              </w:rPr>
            </w:pPr>
          </w:p>
        </w:tc>
      </w:tr>
      <w:tr w:rsidR="00504790" w:rsidRPr="002E3EDB" w14:paraId="6D505C6C" w14:textId="77777777" w:rsidTr="000722A3">
        <w:trPr>
          <w:trHeight w:val="312"/>
        </w:trPr>
        <w:tc>
          <w:tcPr>
            <w:tcW w:w="7225" w:type="dxa"/>
            <w:shd w:val="clear" w:color="auto" w:fill="auto"/>
          </w:tcPr>
          <w:p w14:paraId="40A5100E" w14:textId="77777777" w:rsidR="00504790" w:rsidRPr="002E3EDB" w:rsidRDefault="00504790" w:rsidP="000722A3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6c. </w:t>
            </w:r>
            <w:r w:rsidRPr="002E3EDB">
              <w:rPr>
                <w:rFonts w:ascii="Tahoma" w:hAnsi="Tahoma" w:cs="Tahoma"/>
                <w:sz w:val="22"/>
                <w:szCs w:val="22"/>
              </w:rPr>
              <w:t xml:space="preserve">RARPA </w:t>
            </w:r>
          </w:p>
        </w:tc>
        <w:tc>
          <w:tcPr>
            <w:tcW w:w="1701" w:type="dxa"/>
            <w:shd w:val="clear" w:color="auto" w:fill="auto"/>
          </w:tcPr>
          <w:p w14:paraId="1765C3FA" w14:textId="77777777" w:rsidR="00504790" w:rsidRPr="002E3EDB" w:rsidRDefault="00504790" w:rsidP="000722A3">
            <w:pPr>
              <w:rPr>
                <w:rFonts w:ascii="Tahoma" w:hAnsi="Tahoma" w:cs="Tahoma"/>
                <w:i/>
                <w:sz w:val="22"/>
                <w:szCs w:val="22"/>
              </w:rPr>
            </w:pPr>
          </w:p>
        </w:tc>
        <w:tc>
          <w:tcPr>
            <w:tcW w:w="1560" w:type="dxa"/>
          </w:tcPr>
          <w:p w14:paraId="361C0DF6" w14:textId="77777777" w:rsidR="00504790" w:rsidRPr="002E3EDB" w:rsidRDefault="00504790" w:rsidP="000722A3">
            <w:pPr>
              <w:rPr>
                <w:rFonts w:ascii="Tahoma" w:hAnsi="Tahoma" w:cs="Tahoma"/>
                <w:i/>
                <w:sz w:val="22"/>
                <w:szCs w:val="22"/>
              </w:rPr>
            </w:pPr>
          </w:p>
        </w:tc>
      </w:tr>
      <w:tr w:rsidR="00504790" w:rsidRPr="002E3EDB" w14:paraId="5BF3F755" w14:textId="77777777" w:rsidTr="000722A3">
        <w:trPr>
          <w:trHeight w:val="312"/>
        </w:trPr>
        <w:tc>
          <w:tcPr>
            <w:tcW w:w="7225" w:type="dxa"/>
            <w:shd w:val="clear" w:color="auto" w:fill="auto"/>
          </w:tcPr>
          <w:p w14:paraId="3EF69511" w14:textId="77777777" w:rsidR="00504790" w:rsidRPr="002E3EDB" w:rsidRDefault="00504790" w:rsidP="000722A3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6d. </w:t>
            </w:r>
            <w:r w:rsidRPr="002E3EDB">
              <w:rPr>
                <w:rFonts w:ascii="Tahoma" w:hAnsi="Tahoma" w:cs="Tahoma"/>
                <w:sz w:val="22"/>
                <w:szCs w:val="22"/>
              </w:rPr>
              <w:t>Pedagogy - face to face and online learning</w:t>
            </w:r>
          </w:p>
        </w:tc>
        <w:tc>
          <w:tcPr>
            <w:tcW w:w="1701" w:type="dxa"/>
            <w:shd w:val="clear" w:color="auto" w:fill="auto"/>
          </w:tcPr>
          <w:p w14:paraId="14C19481" w14:textId="77777777" w:rsidR="00504790" w:rsidRPr="002E3EDB" w:rsidRDefault="00504790" w:rsidP="000722A3">
            <w:pPr>
              <w:rPr>
                <w:rFonts w:ascii="Tahoma" w:hAnsi="Tahoma" w:cs="Tahoma"/>
                <w:i/>
                <w:sz w:val="22"/>
                <w:szCs w:val="22"/>
              </w:rPr>
            </w:pPr>
          </w:p>
        </w:tc>
        <w:tc>
          <w:tcPr>
            <w:tcW w:w="1560" w:type="dxa"/>
          </w:tcPr>
          <w:p w14:paraId="616ADED8" w14:textId="77777777" w:rsidR="00504790" w:rsidRPr="002E3EDB" w:rsidRDefault="00504790" w:rsidP="000722A3">
            <w:pPr>
              <w:rPr>
                <w:rFonts w:ascii="Tahoma" w:hAnsi="Tahoma" w:cs="Tahoma"/>
                <w:i/>
                <w:sz w:val="22"/>
                <w:szCs w:val="22"/>
              </w:rPr>
            </w:pPr>
          </w:p>
        </w:tc>
      </w:tr>
      <w:tr w:rsidR="00504790" w:rsidRPr="002E3EDB" w14:paraId="50179370" w14:textId="77777777" w:rsidTr="000722A3">
        <w:trPr>
          <w:trHeight w:val="312"/>
        </w:trPr>
        <w:tc>
          <w:tcPr>
            <w:tcW w:w="7225" w:type="dxa"/>
            <w:shd w:val="clear" w:color="auto" w:fill="auto"/>
          </w:tcPr>
          <w:p w14:paraId="3964632D" w14:textId="77777777" w:rsidR="00504790" w:rsidRPr="002E3EDB" w:rsidRDefault="00504790" w:rsidP="000722A3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6e. </w:t>
            </w:r>
            <w:r w:rsidRPr="00616B5B">
              <w:rPr>
                <w:rFonts w:ascii="Tahoma" w:hAnsi="Tahoma" w:cs="Tahoma"/>
                <w:sz w:val="22"/>
                <w:szCs w:val="22"/>
              </w:rPr>
              <w:t>Careers Education Information Advice and Guidance</w:t>
            </w:r>
            <w:r w:rsidRPr="00616B5B" w:rsidDel="00A26C9A">
              <w:rPr>
                <w:rFonts w:ascii="Tahoma" w:hAnsi="Tahoma" w:cs="Tahoma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14:paraId="5B3D9362" w14:textId="77777777" w:rsidR="00504790" w:rsidRPr="002E3EDB" w:rsidRDefault="00504790" w:rsidP="000722A3">
            <w:pPr>
              <w:rPr>
                <w:rFonts w:ascii="Tahoma" w:hAnsi="Tahoma" w:cs="Tahoma"/>
                <w:i/>
                <w:sz w:val="22"/>
                <w:szCs w:val="22"/>
              </w:rPr>
            </w:pPr>
          </w:p>
        </w:tc>
        <w:tc>
          <w:tcPr>
            <w:tcW w:w="1560" w:type="dxa"/>
          </w:tcPr>
          <w:p w14:paraId="644BEEDD" w14:textId="77777777" w:rsidR="00504790" w:rsidRPr="002E3EDB" w:rsidRDefault="00504790" w:rsidP="000722A3">
            <w:pPr>
              <w:rPr>
                <w:rFonts w:ascii="Tahoma" w:hAnsi="Tahoma" w:cs="Tahoma"/>
                <w:i/>
                <w:sz w:val="22"/>
                <w:szCs w:val="22"/>
              </w:rPr>
            </w:pPr>
          </w:p>
        </w:tc>
      </w:tr>
      <w:tr w:rsidR="00504790" w:rsidRPr="002E3EDB" w14:paraId="29A70C96" w14:textId="77777777" w:rsidTr="000722A3">
        <w:trPr>
          <w:trHeight w:val="312"/>
        </w:trPr>
        <w:tc>
          <w:tcPr>
            <w:tcW w:w="7225" w:type="dxa"/>
            <w:shd w:val="clear" w:color="auto" w:fill="auto"/>
          </w:tcPr>
          <w:p w14:paraId="338012E5" w14:textId="77777777" w:rsidR="00504790" w:rsidRPr="002E3EDB" w:rsidRDefault="00504790" w:rsidP="000722A3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6f. </w:t>
            </w:r>
            <w:r w:rsidRPr="002E3EDB">
              <w:rPr>
                <w:rFonts w:ascii="Tahoma" w:hAnsi="Tahoma" w:cs="Tahoma"/>
                <w:sz w:val="22"/>
                <w:szCs w:val="22"/>
              </w:rPr>
              <w:t>Assistive technology</w:t>
            </w:r>
            <w:r w:rsidRPr="002E3EDB" w:rsidDel="003312CF">
              <w:rPr>
                <w:rFonts w:ascii="Tahoma" w:hAnsi="Tahoma" w:cs="Tahoma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14:paraId="5361A18C" w14:textId="77777777" w:rsidR="00504790" w:rsidRPr="002E3EDB" w:rsidRDefault="00504790" w:rsidP="000722A3">
            <w:pPr>
              <w:rPr>
                <w:rFonts w:ascii="Tahoma" w:hAnsi="Tahoma" w:cs="Tahoma"/>
                <w:i/>
                <w:sz w:val="22"/>
                <w:szCs w:val="22"/>
              </w:rPr>
            </w:pPr>
          </w:p>
        </w:tc>
        <w:tc>
          <w:tcPr>
            <w:tcW w:w="1560" w:type="dxa"/>
          </w:tcPr>
          <w:p w14:paraId="637F6733" w14:textId="77777777" w:rsidR="00504790" w:rsidRPr="002E3EDB" w:rsidRDefault="00504790" w:rsidP="000722A3">
            <w:pPr>
              <w:rPr>
                <w:rFonts w:ascii="Tahoma" w:hAnsi="Tahoma" w:cs="Tahoma"/>
                <w:i/>
                <w:sz w:val="22"/>
                <w:szCs w:val="22"/>
              </w:rPr>
            </w:pPr>
          </w:p>
        </w:tc>
      </w:tr>
      <w:tr w:rsidR="00504790" w:rsidRPr="002E3EDB" w14:paraId="1F890DDF" w14:textId="77777777" w:rsidTr="000722A3">
        <w:trPr>
          <w:trHeight w:val="312"/>
        </w:trPr>
        <w:tc>
          <w:tcPr>
            <w:tcW w:w="7225" w:type="dxa"/>
            <w:shd w:val="clear" w:color="auto" w:fill="auto"/>
          </w:tcPr>
          <w:p w14:paraId="089A900A" w14:textId="77777777" w:rsidR="00504790" w:rsidRPr="002E3EDB" w:rsidRDefault="00504790" w:rsidP="000722A3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6g. PMLD Curriculum</w:t>
            </w:r>
            <w:r w:rsidRPr="000D4962">
              <w:rPr>
                <w:rFonts w:ascii="Tahoma" w:hAnsi="Tahoma" w:cs="Tahoma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14:paraId="2C94964B" w14:textId="77777777" w:rsidR="00504790" w:rsidRPr="002E3EDB" w:rsidRDefault="00504790" w:rsidP="000722A3">
            <w:pPr>
              <w:rPr>
                <w:rFonts w:ascii="Tahoma" w:hAnsi="Tahoma" w:cs="Tahoma"/>
                <w:i/>
                <w:sz w:val="22"/>
                <w:szCs w:val="22"/>
              </w:rPr>
            </w:pPr>
          </w:p>
        </w:tc>
        <w:tc>
          <w:tcPr>
            <w:tcW w:w="1560" w:type="dxa"/>
          </w:tcPr>
          <w:p w14:paraId="5B5679BC" w14:textId="77777777" w:rsidR="00504790" w:rsidRPr="002E3EDB" w:rsidRDefault="00504790" w:rsidP="000722A3">
            <w:pPr>
              <w:rPr>
                <w:rFonts w:ascii="Tahoma" w:hAnsi="Tahoma" w:cs="Tahoma"/>
                <w:i/>
                <w:sz w:val="22"/>
                <w:szCs w:val="22"/>
              </w:rPr>
            </w:pPr>
          </w:p>
        </w:tc>
      </w:tr>
      <w:tr w:rsidR="00504790" w:rsidRPr="002E3EDB" w14:paraId="3326BDAC" w14:textId="77777777" w:rsidTr="000722A3">
        <w:trPr>
          <w:trHeight w:val="312"/>
        </w:trPr>
        <w:tc>
          <w:tcPr>
            <w:tcW w:w="7225" w:type="dxa"/>
            <w:shd w:val="clear" w:color="auto" w:fill="auto"/>
          </w:tcPr>
          <w:p w14:paraId="67E5DF0E" w14:textId="77777777" w:rsidR="00504790" w:rsidRPr="002E3EDB" w:rsidRDefault="00504790" w:rsidP="000722A3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6h. Learner Mental Health and Wellbeing </w:t>
            </w:r>
          </w:p>
        </w:tc>
        <w:tc>
          <w:tcPr>
            <w:tcW w:w="1701" w:type="dxa"/>
            <w:shd w:val="clear" w:color="auto" w:fill="auto"/>
          </w:tcPr>
          <w:p w14:paraId="78AAFB04" w14:textId="77777777" w:rsidR="00504790" w:rsidRPr="002E3EDB" w:rsidRDefault="00504790" w:rsidP="000722A3">
            <w:pPr>
              <w:rPr>
                <w:rFonts w:ascii="Tahoma" w:hAnsi="Tahoma" w:cs="Tahoma"/>
                <w:i/>
                <w:sz w:val="22"/>
                <w:szCs w:val="22"/>
              </w:rPr>
            </w:pPr>
          </w:p>
        </w:tc>
        <w:tc>
          <w:tcPr>
            <w:tcW w:w="1560" w:type="dxa"/>
          </w:tcPr>
          <w:p w14:paraId="526CCDF9" w14:textId="77777777" w:rsidR="00504790" w:rsidRPr="002E3EDB" w:rsidRDefault="00504790" w:rsidP="000722A3">
            <w:pPr>
              <w:rPr>
                <w:rFonts w:ascii="Tahoma" w:hAnsi="Tahoma" w:cs="Tahoma"/>
                <w:i/>
                <w:sz w:val="22"/>
                <w:szCs w:val="22"/>
              </w:rPr>
            </w:pPr>
          </w:p>
        </w:tc>
      </w:tr>
      <w:tr w:rsidR="00504790" w:rsidRPr="002E3EDB" w14:paraId="3B3E3594" w14:textId="77777777" w:rsidTr="000722A3">
        <w:trPr>
          <w:trHeight w:val="312"/>
        </w:trPr>
        <w:tc>
          <w:tcPr>
            <w:tcW w:w="7225" w:type="dxa"/>
            <w:shd w:val="clear" w:color="auto" w:fill="auto"/>
          </w:tcPr>
          <w:p w14:paraId="70473EC2" w14:textId="77777777" w:rsidR="00504790" w:rsidRPr="002E3EDB" w:rsidRDefault="00504790" w:rsidP="000722A3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6i. Person centred planning</w:t>
            </w:r>
            <w:r w:rsidRPr="002E3EDB" w:rsidDel="00A26C9A">
              <w:rPr>
                <w:rFonts w:ascii="Tahoma" w:hAnsi="Tahoma" w:cs="Tahoma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14:paraId="783F790E" w14:textId="77777777" w:rsidR="00504790" w:rsidRPr="002E3EDB" w:rsidRDefault="00504790" w:rsidP="000722A3">
            <w:pPr>
              <w:rPr>
                <w:rFonts w:ascii="Tahoma" w:hAnsi="Tahoma" w:cs="Tahoma"/>
                <w:i/>
                <w:sz w:val="22"/>
                <w:szCs w:val="22"/>
              </w:rPr>
            </w:pPr>
          </w:p>
        </w:tc>
        <w:tc>
          <w:tcPr>
            <w:tcW w:w="1560" w:type="dxa"/>
          </w:tcPr>
          <w:p w14:paraId="36141389" w14:textId="77777777" w:rsidR="00504790" w:rsidRPr="002E3EDB" w:rsidRDefault="00504790" w:rsidP="000722A3">
            <w:pPr>
              <w:rPr>
                <w:rFonts w:ascii="Tahoma" w:hAnsi="Tahoma" w:cs="Tahoma"/>
                <w:i/>
                <w:sz w:val="22"/>
                <w:szCs w:val="22"/>
              </w:rPr>
            </w:pPr>
          </w:p>
        </w:tc>
      </w:tr>
      <w:tr w:rsidR="00504790" w:rsidRPr="002E3EDB" w14:paraId="7B4EAA54" w14:textId="77777777" w:rsidTr="000722A3">
        <w:trPr>
          <w:trHeight w:val="312"/>
        </w:trPr>
        <w:tc>
          <w:tcPr>
            <w:tcW w:w="7225" w:type="dxa"/>
            <w:shd w:val="clear" w:color="auto" w:fill="auto"/>
          </w:tcPr>
          <w:p w14:paraId="5C9A3B31" w14:textId="77777777" w:rsidR="00504790" w:rsidRPr="002E3EDB" w:rsidRDefault="00504790" w:rsidP="000722A3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6j. </w:t>
            </w:r>
            <w:r w:rsidRPr="005D3EFE">
              <w:rPr>
                <w:rFonts w:ascii="Tahoma" w:hAnsi="Tahoma" w:cs="Tahoma"/>
                <w:sz w:val="22"/>
                <w:szCs w:val="22"/>
              </w:rPr>
              <w:t>Health and physical activity</w:t>
            </w:r>
            <w:r w:rsidRPr="00364AFF" w:rsidDel="002E3EDB">
              <w:rPr>
                <w:rFonts w:ascii="Tahoma" w:hAnsi="Tahoma" w:cs="Tahoma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14:paraId="23DDAB22" w14:textId="77777777" w:rsidR="00504790" w:rsidRPr="002E3EDB" w:rsidRDefault="00504790" w:rsidP="000722A3">
            <w:pPr>
              <w:rPr>
                <w:rFonts w:ascii="Tahoma" w:hAnsi="Tahoma" w:cs="Tahoma"/>
                <w:i/>
                <w:sz w:val="22"/>
                <w:szCs w:val="22"/>
              </w:rPr>
            </w:pPr>
          </w:p>
        </w:tc>
        <w:tc>
          <w:tcPr>
            <w:tcW w:w="1560" w:type="dxa"/>
          </w:tcPr>
          <w:p w14:paraId="09FAF326" w14:textId="77777777" w:rsidR="00504790" w:rsidRPr="002E3EDB" w:rsidRDefault="00504790" w:rsidP="000722A3">
            <w:pPr>
              <w:rPr>
                <w:rFonts w:ascii="Tahoma" w:hAnsi="Tahoma" w:cs="Tahoma"/>
                <w:i/>
                <w:sz w:val="22"/>
                <w:szCs w:val="22"/>
              </w:rPr>
            </w:pPr>
          </w:p>
        </w:tc>
      </w:tr>
      <w:tr w:rsidR="00504790" w:rsidRPr="002E3EDB" w14:paraId="338A0E09" w14:textId="77777777" w:rsidTr="000722A3">
        <w:trPr>
          <w:trHeight w:val="312"/>
        </w:trPr>
        <w:tc>
          <w:tcPr>
            <w:tcW w:w="7225" w:type="dxa"/>
            <w:shd w:val="clear" w:color="auto" w:fill="auto"/>
          </w:tcPr>
          <w:p w14:paraId="13E95B32" w14:textId="77777777" w:rsidR="00504790" w:rsidRPr="002E3EDB" w:rsidRDefault="00504790" w:rsidP="000722A3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lastRenderedPageBreak/>
              <w:t xml:space="preserve">6k. Learner Voice </w:t>
            </w:r>
          </w:p>
        </w:tc>
        <w:tc>
          <w:tcPr>
            <w:tcW w:w="1701" w:type="dxa"/>
            <w:shd w:val="clear" w:color="auto" w:fill="auto"/>
          </w:tcPr>
          <w:p w14:paraId="7A5C383F" w14:textId="77777777" w:rsidR="00504790" w:rsidRPr="002E3EDB" w:rsidRDefault="00504790" w:rsidP="000722A3">
            <w:pPr>
              <w:rPr>
                <w:rFonts w:ascii="Tahoma" w:hAnsi="Tahoma" w:cs="Tahoma"/>
                <w:i/>
                <w:sz w:val="22"/>
                <w:szCs w:val="22"/>
              </w:rPr>
            </w:pPr>
          </w:p>
        </w:tc>
        <w:tc>
          <w:tcPr>
            <w:tcW w:w="1560" w:type="dxa"/>
          </w:tcPr>
          <w:p w14:paraId="3EE6B3BC" w14:textId="77777777" w:rsidR="00504790" w:rsidRPr="002E3EDB" w:rsidRDefault="00504790" w:rsidP="000722A3">
            <w:pPr>
              <w:rPr>
                <w:rFonts w:ascii="Tahoma" w:hAnsi="Tahoma" w:cs="Tahoma"/>
                <w:i/>
                <w:sz w:val="22"/>
                <w:szCs w:val="22"/>
              </w:rPr>
            </w:pPr>
          </w:p>
        </w:tc>
      </w:tr>
      <w:tr w:rsidR="00504790" w:rsidRPr="002E3EDB" w14:paraId="0CBC35B4" w14:textId="77777777" w:rsidTr="000722A3">
        <w:trPr>
          <w:trHeight w:val="312"/>
        </w:trPr>
        <w:tc>
          <w:tcPr>
            <w:tcW w:w="7225" w:type="dxa"/>
            <w:shd w:val="clear" w:color="auto" w:fill="auto"/>
          </w:tcPr>
          <w:p w14:paraId="524947D5" w14:textId="3ADC8492" w:rsidR="00504790" w:rsidRPr="002E3EDB" w:rsidRDefault="00504790" w:rsidP="000722A3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6</w:t>
            </w:r>
            <w:r w:rsidR="00500CDA">
              <w:rPr>
                <w:rFonts w:ascii="Tahoma" w:hAnsi="Tahoma" w:cs="Tahoma"/>
                <w:sz w:val="22"/>
                <w:szCs w:val="22"/>
              </w:rPr>
              <w:t>l</w:t>
            </w:r>
            <w:r>
              <w:rPr>
                <w:rFonts w:ascii="Tahoma" w:hAnsi="Tahoma" w:cs="Tahoma"/>
                <w:sz w:val="22"/>
                <w:szCs w:val="22"/>
              </w:rPr>
              <w:t>. I</w:t>
            </w:r>
            <w:r w:rsidRPr="00854883">
              <w:rPr>
                <w:rFonts w:ascii="Tahoma" w:hAnsi="Tahoma" w:cs="Tahoma"/>
                <w:sz w:val="22"/>
                <w:szCs w:val="22"/>
              </w:rPr>
              <w:t>ndependent and supported living</w:t>
            </w:r>
            <w:r w:rsidRPr="002E3EDB" w:rsidDel="002E3EDB">
              <w:rPr>
                <w:rFonts w:ascii="Tahoma" w:hAnsi="Tahoma" w:cs="Tahoma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14:paraId="6055AB0A" w14:textId="77777777" w:rsidR="00504790" w:rsidRPr="002E3EDB" w:rsidRDefault="00504790" w:rsidP="000722A3">
            <w:pPr>
              <w:rPr>
                <w:rFonts w:ascii="Tahoma" w:hAnsi="Tahoma" w:cs="Tahoma"/>
                <w:i/>
                <w:sz w:val="22"/>
                <w:szCs w:val="22"/>
              </w:rPr>
            </w:pPr>
          </w:p>
        </w:tc>
        <w:tc>
          <w:tcPr>
            <w:tcW w:w="1560" w:type="dxa"/>
          </w:tcPr>
          <w:p w14:paraId="518F97B7" w14:textId="77777777" w:rsidR="00504790" w:rsidRPr="002E3EDB" w:rsidRDefault="00504790" w:rsidP="000722A3">
            <w:pPr>
              <w:rPr>
                <w:rFonts w:ascii="Tahoma" w:hAnsi="Tahoma" w:cs="Tahoma"/>
                <w:i/>
                <w:sz w:val="22"/>
                <w:szCs w:val="22"/>
              </w:rPr>
            </w:pPr>
          </w:p>
        </w:tc>
      </w:tr>
      <w:tr w:rsidR="00642E4B" w:rsidRPr="002E3EDB" w14:paraId="0F93A118" w14:textId="77777777" w:rsidTr="000722A3">
        <w:trPr>
          <w:trHeight w:val="312"/>
        </w:trPr>
        <w:tc>
          <w:tcPr>
            <w:tcW w:w="7225" w:type="dxa"/>
            <w:shd w:val="clear" w:color="auto" w:fill="auto"/>
          </w:tcPr>
          <w:p w14:paraId="66361200" w14:textId="62A8050B" w:rsidR="00642E4B" w:rsidRDefault="00642E4B" w:rsidP="000722A3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6m. Other, please state</w:t>
            </w:r>
          </w:p>
        </w:tc>
        <w:tc>
          <w:tcPr>
            <w:tcW w:w="1701" w:type="dxa"/>
            <w:shd w:val="clear" w:color="auto" w:fill="auto"/>
          </w:tcPr>
          <w:p w14:paraId="435D87E1" w14:textId="77777777" w:rsidR="00642E4B" w:rsidRPr="002E3EDB" w:rsidRDefault="00642E4B" w:rsidP="000722A3">
            <w:pPr>
              <w:rPr>
                <w:rFonts w:ascii="Tahoma" w:hAnsi="Tahoma" w:cs="Tahoma"/>
                <w:i/>
                <w:sz w:val="22"/>
                <w:szCs w:val="22"/>
              </w:rPr>
            </w:pPr>
          </w:p>
        </w:tc>
        <w:tc>
          <w:tcPr>
            <w:tcW w:w="1560" w:type="dxa"/>
          </w:tcPr>
          <w:p w14:paraId="7632A292" w14:textId="77777777" w:rsidR="00642E4B" w:rsidRPr="002E3EDB" w:rsidRDefault="00642E4B" w:rsidP="000722A3">
            <w:pPr>
              <w:rPr>
                <w:rFonts w:ascii="Tahoma" w:hAnsi="Tahoma" w:cs="Tahoma"/>
                <w:i/>
                <w:sz w:val="22"/>
                <w:szCs w:val="22"/>
              </w:rPr>
            </w:pPr>
          </w:p>
        </w:tc>
      </w:tr>
    </w:tbl>
    <w:p w14:paraId="6093EFC9" w14:textId="008B156E" w:rsidR="007E3587" w:rsidRDefault="003A05E1" w:rsidP="003A05E1">
      <w:pPr>
        <w:tabs>
          <w:tab w:val="left" w:pos="6640"/>
        </w:tabs>
        <w:spacing w:after="120" w:line="245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ab/>
      </w:r>
    </w:p>
    <w:p w14:paraId="19118BA5" w14:textId="6B5F6C08" w:rsidR="00642E4B" w:rsidRPr="00F728D5" w:rsidRDefault="00F728D5" w:rsidP="00F728D5">
      <w:pPr>
        <w:pStyle w:val="ListParagraph"/>
        <w:numPr>
          <w:ilvl w:val="0"/>
          <w:numId w:val="1"/>
        </w:numPr>
        <w:spacing w:after="120" w:line="245" w:lineRule="auto"/>
        <w:rPr>
          <w:rFonts w:ascii="Tahoma" w:hAnsi="Tahoma" w:cs="Tahoma"/>
          <w:sz w:val="22"/>
          <w:szCs w:val="22"/>
        </w:rPr>
      </w:pPr>
      <w:r w:rsidRPr="00F728D5">
        <w:rPr>
          <w:rFonts w:ascii="Tahoma" w:hAnsi="Tahoma" w:cs="Tahoma"/>
          <w:sz w:val="22"/>
          <w:szCs w:val="22"/>
        </w:rPr>
        <w:t xml:space="preserve">Please indicate the </w:t>
      </w:r>
      <w:r w:rsidRPr="00F728D5">
        <w:rPr>
          <w:rFonts w:ascii="Tahoma" w:hAnsi="Tahoma" w:cs="Tahoma"/>
          <w:b/>
          <w:bCs w:val="0"/>
          <w:sz w:val="22"/>
          <w:szCs w:val="22"/>
        </w:rPr>
        <w:t>type(s) of activity</w:t>
      </w:r>
      <w:r w:rsidRPr="00F728D5">
        <w:rPr>
          <w:rFonts w:ascii="Tahoma" w:hAnsi="Tahoma" w:cs="Tahoma"/>
          <w:sz w:val="22"/>
          <w:szCs w:val="22"/>
        </w:rPr>
        <w:t xml:space="preserve"> you are interested in and where you have the necessary skills and experience.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7"/>
        <w:gridCol w:w="850"/>
        <w:gridCol w:w="4678"/>
      </w:tblGrid>
      <w:tr w:rsidR="00642E4B" w:rsidRPr="002E3EDB" w14:paraId="5990E32A" w14:textId="77777777" w:rsidTr="00CC779E">
        <w:trPr>
          <w:trHeight w:val="312"/>
        </w:trPr>
        <w:tc>
          <w:tcPr>
            <w:tcW w:w="4957" w:type="dxa"/>
            <w:shd w:val="clear" w:color="auto" w:fill="auto"/>
          </w:tcPr>
          <w:p w14:paraId="5126FEB3" w14:textId="77777777" w:rsidR="00642E4B" w:rsidRPr="002E3EDB" w:rsidRDefault="00642E4B" w:rsidP="00500CDA">
            <w:pPr>
              <w:spacing w:line="245" w:lineRule="auto"/>
              <w:rPr>
                <w:rFonts w:ascii="Tahoma" w:hAnsi="Tahoma" w:cs="Tahoma"/>
                <w:b/>
                <w:sz w:val="22"/>
                <w:szCs w:val="22"/>
              </w:rPr>
            </w:pPr>
            <w:r w:rsidRPr="002E3EDB">
              <w:rPr>
                <w:rFonts w:ascii="Tahoma" w:hAnsi="Tahoma" w:cs="Tahoma"/>
                <w:b/>
                <w:sz w:val="22"/>
                <w:szCs w:val="22"/>
              </w:rPr>
              <w:t>Activity</w:t>
            </w:r>
          </w:p>
        </w:tc>
        <w:tc>
          <w:tcPr>
            <w:tcW w:w="850" w:type="dxa"/>
            <w:shd w:val="clear" w:color="auto" w:fill="auto"/>
          </w:tcPr>
          <w:p w14:paraId="6005F6FC" w14:textId="77777777" w:rsidR="00642E4B" w:rsidRPr="002E3EDB" w:rsidRDefault="00642E4B" w:rsidP="00500CDA">
            <w:pPr>
              <w:spacing w:line="245" w:lineRule="auto"/>
              <w:rPr>
                <w:rFonts w:ascii="Tahoma" w:hAnsi="Tahoma" w:cs="Tahoma"/>
                <w:b/>
                <w:sz w:val="22"/>
                <w:szCs w:val="22"/>
              </w:rPr>
            </w:pPr>
            <w:r w:rsidRPr="002E3EDB">
              <w:rPr>
                <w:rFonts w:ascii="Tahoma" w:hAnsi="Tahoma" w:cs="Tahoma"/>
                <w:b/>
                <w:sz w:val="22"/>
                <w:szCs w:val="22"/>
              </w:rPr>
              <w:t>Y/N</w:t>
            </w:r>
          </w:p>
        </w:tc>
        <w:tc>
          <w:tcPr>
            <w:tcW w:w="4678" w:type="dxa"/>
          </w:tcPr>
          <w:p w14:paraId="5FE11935" w14:textId="77777777" w:rsidR="00642E4B" w:rsidRPr="002E3EDB" w:rsidRDefault="00642E4B" w:rsidP="00500CDA">
            <w:pPr>
              <w:spacing w:line="245" w:lineRule="auto"/>
              <w:rPr>
                <w:rFonts w:ascii="Tahoma" w:hAnsi="Tahoma" w:cs="Tahoma"/>
                <w:b/>
                <w:sz w:val="22"/>
                <w:szCs w:val="22"/>
              </w:rPr>
            </w:pPr>
            <w:r w:rsidRPr="002E3EDB">
              <w:rPr>
                <w:rFonts w:ascii="Tahoma" w:hAnsi="Tahoma" w:cs="Tahoma"/>
                <w:b/>
                <w:sz w:val="22"/>
                <w:szCs w:val="22"/>
              </w:rPr>
              <w:t>Any specific aspects?</w:t>
            </w:r>
          </w:p>
        </w:tc>
      </w:tr>
      <w:tr w:rsidR="00642E4B" w:rsidRPr="002E3EDB" w14:paraId="6887687E" w14:textId="77777777" w:rsidTr="00CC779E">
        <w:trPr>
          <w:trHeight w:val="312"/>
        </w:trPr>
        <w:tc>
          <w:tcPr>
            <w:tcW w:w="4957" w:type="dxa"/>
            <w:shd w:val="clear" w:color="auto" w:fill="auto"/>
          </w:tcPr>
          <w:p w14:paraId="2667A517" w14:textId="77777777" w:rsidR="00642E4B" w:rsidRPr="002E3EDB" w:rsidRDefault="00642E4B" w:rsidP="00500CDA">
            <w:pPr>
              <w:spacing w:line="245" w:lineRule="auto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7</w:t>
            </w:r>
            <w:r w:rsidRPr="002E3EDB">
              <w:rPr>
                <w:rFonts w:ascii="Tahoma" w:hAnsi="Tahoma" w:cs="Tahoma"/>
                <w:sz w:val="22"/>
                <w:szCs w:val="22"/>
              </w:rPr>
              <w:t>a. Project management</w:t>
            </w:r>
          </w:p>
        </w:tc>
        <w:tc>
          <w:tcPr>
            <w:tcW w:w="850" w:type="dxa"/>
            <w:shd w:val="clear" w:color="auto" w:fill="auto"/>
          </w:tcPr>
          <w:p w14:paraId="71352D3B" w14:textId="77777777" w:rsidR="00642E4B" w:rsidRPr="002E3EDB" w:rsidRDefault="00642E4B" w:rsidP="00500CDA">
            <w:pPr>
              <w:spacing w:line="245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678" w:type="dxa"/>
          </w:tcPr>
          <w:p w14:paraId="20153462" w14:textId="77777777" w:rsidR="00642E4B" w:rsidRPr="002E3EDB" w:rsidRDefault="00642E4B" w:rsidP="00500CDA">
            <w:pPr>
              <w:spacing w:line="245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642E4B" w:rsidRPr="002E3EDB" w14:paraId="3D159899" w14:textId="77777777" w:rsidTr="00CC779E">
        <w:trPr>
          <w:trHeight w:val="312"/>
        </w:trPr>
        <w:tc>
          <w:tcPr>
            <w:tcW w:w="4957" w:type="dxa"/>
            <w:shd w:val="clear" w:color="auto" w:fill="auto"/>
          </w:tcPr>
          <w:p w14:paraId="2DC0A242" w14:textId="77777777" w:rsidR="00642E4B" w:rsidRPr="002E3EDB" w:rsidRDefault="00642E4B" w:rsidP="00500CDA">
            <w:pPr>
              <w:spacing w:line="245" w:lineRule="auto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7</w:t>
            </w:r>
            <w:r w:rsidRPr="002E3EDB">
              <w:rPr>
                <w:rFonts w:ascii="Tahoma" w:hAnsi="Tahoma" w:cs="Tahoma"/>
                <w:sz w:val="22"/>
                <w:szCs w:val="22"/>
              </w:rPr>
              <w:t>b. Research, literature review, support for provider-led (action) research</w:t>
            </w:r>
          </w:p>
        </w:tc>
        <w:tc>
          <w:tcPr>
            <w:tcW w:w="850" w:type="dxa"/>
            <w:shd w:val="clear" w:color="auto" w:fill="auto"/>
          </w:tcPr>
          <w:p w14:paraId="521D9AD0" w14:textId="77777777" w:rsidR="00642E4B" w:rsidRPr="002E3EDB" w:rsidRDefault="00642E4B" w:rsidP="00500CDA">
            <w:pPr>
              <w:spacing w:line="245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678" w:type="dxa"/>
          </w:tcPr>
          <w:p w14:paraId="54C8F96C" w14:textId="77777777" w:rsidR="00642E4B" w:rsidRPr="002E3EDB" w:rsidRDefault="00642E4B" w:rsidP="00500CDA">
            <w:pPr>
              <w:spacing w:line="245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642E4B" w:rsidRPr="002E3EDB" w14:paraId="62E3BD55" w14:textId="77777777" w:rsidTr="00CC779E">
        <w:trPr>
          <w:trHeight w:val="312"/>
        </w:trPr>
        <w:tc>
          <w:tcPr>
            <w:tcW w:w="4957" w:type="dxa"/>
            <w:shd w:val="clear" w:color="auto" w:fill="auto"/>
          </w:tcPr>
          <w:p w14:paraId="008C02CC" w14:textId="77777777" w:rsidR="00642E4B" w:rsidRPr="002E3EDB" w:rsidRDefault="00642E4B" w:rsidP="00500CDA">
            <w:pPr>
              <w:spacing w:line="245" w:lineRule="auto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7</w:t>
            </w:r>
            <w:r w:rsidRPr="002E3EDB">
              <w:rPr>
                <w:rFonts w:ascii="Tahoma" w:hAnsi="Tahoma" w:cs="Tahoma"/>
                <w:sz w:val="22"/>
                <w:szCs w:val="22"/>
              </w:rPr>
              <w:t xml:space="preserve">c. Training – development and/or delivery </w:t>
            </w:r>
          </w:p>
        </w:tc>
        <w:tc>
          <w:tcPr>
            <w:tcW w:w="850" w:type="dxa"/>
            <w:shd w:val="clear" w:color="auto" w:fill="auto"/>
          </w:tcPr>
          <w:p w14:paraId="1653FE17" w14:textId="77777777" w:rsidR="00642E4B" w:rsidRPr="002E3EDB" w:rsidRDefault="00642E4B" w:rsidP="00500CDA">
            <w:pPr>
              <w:spacing w:line="245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678" w:type="dxa"/>
          </w:tcPr>
          <w:p w14:paraId="2F4771C1" w14:textId="77777777" w:rsidR="00642E4B" w:rsidRPr="002E3EDB" w:rsidRDefault="00642E4B" w:rsidP="00500CDA">
            <w:pPr>
              <w:spacing w:line="245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642E4B" w:rsidRPr="002E3EDB" w14:paraId="0F4DC901" w14:textId="77777777" w:rsidTr="00CC779E">
        <w:trPr>
          <w:trHeight w:val="312"/>
        </w:trPr>
        <w:tc>
          <w:tcPr>
            <w:tcW w:w="4957" w:type="dxa"/>
            <w:shd w:val="clear" w:color="auto" w:fill="auto"/>
          </w:tcPr>
          <w:p w14:paraId="55E3619F" w14:textId="77777777" w:rsidR="00642E4B" w:rsidRPr="002E3EDB" w:rsidRDefault="00642E4B" w:rsidP="00500CDA">
            <w:pPr>
              <w:spacing w:line="245" w:lineRule="auto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7</w:t>
            </w:r>
            <w:r w:rsidRPr="002E3EDB">
              <w:rPr>
                <w:rFonts w:ascii="Tahoma" w:hAnsi="Tahoma" w:cs="Tahoma"/>
                <w:sz w:val="22"/>
                <w:szCs w:val="22"/>
              </w:rPr>
              <w:t xml:space="preserve">d. </w:t>
            </w:r>
            <w:r w:rsidRPr="002E3EDB">
              <w:rPr>
                <w:rFonts w:ascii="Tahoma" w:eastAsia="Tahoma" w:hAnsi="Tahoma" w:cs="Tahoma"/>
                <w:sz w:val="22"/>
                <w:szCs w:val="22"/>
              </w:rPr>
              <w:t>Online training- development and/or delivery</w:t>
            </w:r>
          </w:p>
        </w:tc>
        <w:tc>
          <w:tcPr>
            <w:tcW w:w="850" w:type="dxa"/>
            <w:shd w:val="clear" w:color="auto" w:fill="auto"/>
          </w:tcPr>
          <w:p w14:paraId="0F24FCF6" w14:textId="77777777" w:rsidR="00642E4B" w:rsidRPr="002E3EDB" w:rsidRDefault="00642E4B" w:rsidP="00500CDA">
            <w:pPr>
              <w:spacing w:line="245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678" w:type="dxa"/>
          </w:tcPr>
          <w:p w14:paraId="190927EF" w14:textId="77777777" w:rsidR="00642E4B" w:rsidRPr="002E3EDB" w:rsidRDefault="00642E4B" w:rsidP="00500CDA">
            <w:pPr>
              <w:spacing w:line="245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642E4B" w:rsidRPr="002E3EDB" w14:paraId="09E8F721" w14:textId="77777777" w:rsidTr="00CC779E">
        <w:trPr>
          <w:trHeight w:val="312"/>
        </w:trPr>
        <w:tc>
          <w:tcPr>
            <w:tcW w:w="4957" w:type="dxa"/>
            <w:shd w:val="clear" w:color="auto" w:fill="auto"/>
          </w:tcPr>
          <w:p w14:paraId="3624E249" w14:textId="77777777" w:rsidR="00642E4B" w:rsidRPr="002E3EDB" w:rsidRDefault="00642E4B" w:rsidP="00500CDA">
            <w:pPr>
              <w:spacing w:line="245" w:lineRule="auto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7</w:t>
            </w:r>
            <w:r w:rsidRPr="002E3EDB">
              <w:rPr>
                <w:rFonts w:ascii="Tahoma" w:hAnsi="Tahoma" w:cs="Tahoma"/>
                <w:sz w:val="22"/>
                <w:szCs w:val="22"/>
              </w:rPr>
              <w:t>e. Facilitation of networks or project groups</w:t>
            </w:r>
          </w:p>
        </w:tc>
        <w:tc>
          <w:tcPr>
            <w:tcW w:w="850" w:type="dxa"/>
            <w:shd w:val="clear" w:color="auto" w:fill="auto"/>
          </w:tcPr>
          <w:p w14:paraId="4009E9D4" w14:textId="77777777" w:rsidR="00642E4B" w:rsidRPr="002E3EDB" w:rsidRDefault="00642E4B" w:rsidP="00500CDA">
            <w:pPr>
              <w:spacing w:line="245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678" w:type="dxa"/>
          </w:tcPr>
          <w:p w14:paraId="575C45A7" w14:textId="77777777" w:rsidR="00642E4B" w:rsidRPr="002E3EDB" w:rsidRDefault="00642E4B" w:rsidP="00500CDA">
            <w:pPr>
              <w:spacing w:line="245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642E4B" w:rsidRPr="002E3EDB" w14:paraId="030BE082" w14:textId="77777777" w:rsidTr="00CC779E">
        <w:trPr>
          <w:trHeight w:val="312"/>
        </w:trPr>
        <w:tc>
          <w:tcPr>
            <w:tcW w:w="4957" w:type="dxa"/>
            <w:shd w:val="clear" w:color="auto" w:fill="auto"/>
          </w:tcPr>
          <w:p w14:paraId="495D7033" w14:textId="77777777" w:rsidR="00642E4B" w:rsidRPr="002E3EDB" w:rsidRDefault="00642E4B" w:rsidP="00500CDA">
            <w:pPr>
              <w:spacing w:line="245" w:lineRule="auto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7</w:t>
            </w:r>
            <w:r w:rsidRPr="002E3EDB">
              <w:rPr>
                <w:rFonts w:ascii="Tahoma" w:hAnsi="Tahoma" w:cs="Tahoma"/>
                <w:sz w:val="22"/>
                <w:szCs w:val="22"/>
              </w:rPr>
              <w:t>f. Consultancy support for individual colleges</w:t>
            </w:r>
          </w:p>
        </w:tc>
        <w:tc>
          <w:tcPr>
            <w:tcW w:w="850" w:type="dxa"/>
            <w:shd w:val="clear" w:color="auto" w:fill="auto"/>
          </w:tcPr>
          <w:p w14:paraId="20A62BBF" w14:textId="77777777" w:rsidR="00642E4B" w:rsidRPr="002E3EDB" w:rsidRDefault="00642E4B" w:rsidP="00500CDA">
            <w:pPr>
              <w:spacing w:line="245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678" w:type="dxa"/>
          </w:tcPr>
          <w:p w14:paraId="21E90259" w14:textId="77777777" w:rsidR="00642E4B" w:rsidRPr="002E3EDB" w:rsidRDefault="00642E4B" w:rsidP="00500CDA">
            <w:pPr>
              <w:spacing w:line="245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642E4B" w:rsidRPr="002E3EDB" w14:paraId="102F0231" w14:textId="77777777" w:rsidTr="00CC779E">
        <w:trPr>
          <w:trHeight w:val="312"/>
        </w:trPr>
        <w:tc>
          <w:tcPr>
            <w:tcW w:w="4957" w:type="dxa"/>
            <w:shd w:val="clear" w:color="auto" w:fill="auto"/>
          </w:tcPr>
          <w:p w14:paraId="79B09C56" w14:textId="77777777" w:rsidR="00642E4B" w:rsidRPr="002E3EDB" w:rsidRDefault="00642E4B" w:rsidP="00500CDA">
            <w:pPr>
              <w:spacing w:line="245" w:lineRule="auto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7</w:t>
            </w:r>
            <w:r w:rsidRPr="002E3EDB">
              <w:rPr>
                <w:rFonts w:ascii="Tahoma" w:hAnsi="Tahoma" w:cs="Tahoma"/>
                <w:sz w:val="22"/>
                <w:szCs w:val="22"/>
              </w:rPr>
              <w:t>g. Interim Leadership posts</w:t>
            </w:r>
          </w:p>
        </w:tc>
        <w:tc>
          <w:tcPr>
            <w:tcW w:w="850" w:type="dxa"/>
            <w:shd w:val="clear" w:color="auto" w:fill="auto"/>
          </w:tcPr>
          <w:p w14:paraId="076A8988" w14:textId="77777777" w:rsidR="00642E4B" w:rsidRPr="002E3EDB" w:rsidRDefault="00642E4B" w:rsidP="00500CDA">
            <w:pPr>
              <w:spacing w:line="245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678" w:type="dxa"/>
          </w:tcPr>
          <w:p w14:paraId="1D2ADB62" w14:textId="77777777" w:rsidR="00642E4B" w:rsidRPr="002E3EDB" w:rsidRDefault="00642E4B" w:rsidP="00500CDA">
            <w:pPr>
              <w:spacing w:line="245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642E4B" w:rsidRPr="002E3EDB" w14:paraId="77A2DD5B" w14:textId="77777777" w:rsidTr="00CC779E">
        <w:trPr>
          <w:trHeight w:val="312"/>
        </w:trPr>
        <w:tc>
          <w:tcPr>
            <w:tcW w:w="4957" w:type="dxa"/>
            <w:shd w:val="clear" w:color="auto" w:fill="auto"/>
          </w:tcPr>
          <w:p w14:paraId="7673BF21" w14:textId="77777777" w:rsidR="00642E4B" w:rsidRPr="002E3EDB" w:rsidRDefault="00642E4B" w:rsidP="00500CDA">
            <w:pPr>
              <w:spacing w:line="245" w:lineRule="auto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7</w:t>
            </w:r>
            <w:r w:rsidRPr="002E3EDB">
              <w:rPr>
                <w:rFonts w:ascii="Tahoma" w:hAnsi="Tahoma" w:cs="Tahoma"/>
                <w:sz w:val="22"/>
                <w:szCs w:val="22"/>
              </w:rPr>
              <w:t>h. Quality review and support for new Natspec members</w:t>
            </w:r>
          </w:p>
        </w:tc>
        <w:tc>
          <w:tcPr>
            <w:tcW w:w="850" w:type="dxa"/>
            <w:shd w:val="clear" w:color="auto" w:fill="auto"/>
          </w:tcPr>
          <w:p w14:paraId="51785112" w14:textId="77777777" w:rsidR="00642E4B" w:rsidRPr="002E3EDB" w:rsidRDefault="00642E4B" w:rsidP="00500CDA">
            <w:pPr>
              <w:spacing w:line="245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678" w:type="dxa"/>
          </w:tcPr>
          <w:p w14:paraId="0FCAF197" w14:textId="77777777" w:rsidR="00642E4B" w:rsidRPr="002E3EDB" w:rsidRDefault="00642E4B" w:rsidP="00500CDA">
            <w:pPr>
              <w:spacing w:line="245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642E4B" w:rsidRPr="002E3EDB" w14:paraId="31114B6D" w14:textId="77777777" w:rsidTr="00CC779E">
        <w:trPr>
          <w:trHeight w:val="312"/>
        </w:trPr>
        <w:tc>
          <w:tcPr>
            <w:tcW w:w="4957" w:type="dxa"/>
            <w:shd w:val="clear" w:color="auto" w:fill="auto"/>
          </w:tcPr>
          <w:p w14:paraId="3E12F268" w14:textId="77777777" w:rsidR="00642E4B" w:rsidRPr="002E3EDB" w:rsidRDefault="00642E4B" w:rsidP="00500CDA">
            <w:pPr>
              <w:spacing w:line="245" w:lineRule="auto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7</w:t>
            </w:r>
            <w:r w:rsidRPr="002E3EDB">
              <w:rPr>
                <w:rFonts w:ascii="Tahoma" w:hAnsi="Tahoma" w:cs="Tahoma"/>
                <w:sz w:val="22"/>
                <w:szCs w:val="22"/>
              </w:rPr>
              <w:t>i. Writing (e.g. of reports or case studies), editing and/or proofreading</w:t>
            </w:r>
          </w:p>
        </w:tc>
        <w:tc>
          <w:tcPr>
            <w:tcW w:w="850" w:type="dxa"/>
            <w:shd w:val="clear" w:color="auto" w:fill="auto"/>
          </w:tcPr>
          <w:p w14:paraId="77EA4D7B" w14:textId="77777777" w:rsidR="00642E4B" w:rsidRPr="002E3EDB" w:rsidRDefault="00642E4B" w:rsidP="00500CDA">
            <w:pPr>
              <w:spacing w:line="245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678" w:type="dxa"/>
          </w:tcPr>
          <w:p w14:paraId="72AB4F62" w14:textId="77777777" w:rsidR="00642E4B" w:rsidRPr="002E3EDB" w:rsidRDefault="00642E4B" w:rsidP="00500CDA">
            <w:pPr>
              <w:spacing w:line="245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642E4B" w:rsidRPr="002E3EDB" w14:paraId="2E526FB2" w14:textId="77777777" w:rsidTr="00CC779E">
        <w:trPr>
          <w:trHeight w:val="312"/>
        </w:trPr>
        <w:tc>
          <w:tcPr>
            <w:tcW w:w="4957" w:type="dxa"/>
            <w:shd w:val="clear" w:color="auto" w:fill="auto"/>
          </w:tcPr>
          <w:p w14:paraId="7F8772EE" w14:textId="77777777" w:rsidR="00642E4B" w:rsidRPr="002E3EDB" w:rsidRDefault="00642E4B" w:rsidP="00500CDA">
            <w:pPr>
              <w:spacing w:line="245" w:lineRule="auto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7j. Coaching and mentoring</w:t>
            </w:r>
          </w:p>
        </w:tc>
        <w:tc>
          <w:tcPr>
            <w:tcW w:w="850" w:type="dxa"/>
            <w:shd w:val="clear" w:color="auto" w:fill="auto"/>
          </w:tcPr>
          <w:p w14:paraId="0A51089A" w14:textId="77777777" w:rsidR="00642E4B" w:rsidRPr="002E3EDB" w:rsidRDefault="00642E4B" w:rsidP="00500CDA">
            <w:pPr>
              <w:spacing w:line="245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678" w:type="dxa"/>
          </w:tcPr>
          <w:p w14:paraId="61C3C466" w14:textId="77777777" w:rsidR="00642E4B" w:rsidRPr="002E3EDB" w:rsidRDefault="00642E4B" w:rsidP="00500CDA">
            <w:pPr>
              <w:spacing w:line="245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642E4B" w:rsidRPr="002E3EDB" w14:paraId="6B99D9CA" w14:textId="77777777" w:rsidTr="00CC779E">
        <w:trPr>
          <w:trHeight w:val="312"/>
        </w:trPr>
        <w:tc>
          <w:tcPr>
            <w:tcW w:w="4957" w:type="dxa"/>
            <w:shd w:val="clear" w:color="auto" w:fill="auto"/>
          </w:tcPr>
          <w:p w14:paraId="2B93D60F" w14:textId="77777777" w:rsidR="00642E4B" w:rsidRPr="002E3EDB" w:rsidRDefault="00642E4B" w:rsidP="00500CDA">
            <w:pPr>
              <w:spacing w:line="245" w:lineRule="auto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7k</w:t>
            </w:r>
            <w:r w:rsidRPr="002E3EDB">
              <w:rPr>
                <w:rFonts w:ascii="Tahoma" w:hAnsi="Tahoma" w:cs="Tahoma"/>
                <w:sz w:val="22"/>
                <w:szCs w:val="22"/>
              </w:rPr>
              <w:t>. Other(s) - please state</w:t>
            </w:r>
          </w:p>
        </w:tc>
        <w:tc>
          <w:tcPr>
            <w:tcW w:w="850" w:type="dxa"/>
            <w:shd w:val="clear" w:color="auto" w:fill="auto"/>
          </w:tcPr>
          <w:p w14:paraId="6187C17B" w14:textId="77777777" w:rsidR="00642E4B" w:rsidRPr="002E3EDB" w:rsidRDefault="00642E4B" w:rsidP="00500CDA">
            <w:pPr>
              <w:spacing w:line="245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678" w:type="dxa"/>
          </w:tcPr>
          <w:p w14:paraId="30168931" w14:textId="77777777" w:rsidR="00642E4B" w:rsidRPr="002E3EDB" w:rsidRDefault="00642E4B" w:rsidP="00500CDA">
            <w:pPr>
              <w:spacing w:line="245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14:paraId="0845150B" w14:textId="77777777" w:rsidR="00642E4B" w:rsidRPr="00642E4B" w:rsidRDefault="00642E4B" w:rsidP="00642E4B">
      <w:pPr>
        <w:spacing w:after="120" w:line="245" w:lineRule="auto"/>
        <w:rPr>
          <w:rFonts w:ascii="Tahoma" w:hAnsi="Tahoma" w:cs="Tahoma"/>
          <w:sz w:val="22"/>
          <w:szCs w:val="22"/>
        </w:rPr>
      </w:pPr>
    </w:p>
    <w:p w14:paraId="47F6DECE" w14:textId="2B4B59D2" w:rsidR="00C81274" w:rsidRPr="00980501" w:rsidRDefault="00980501" w:rsidP="00980501">
      <w:pPr>
        <w:pStyle w:val="ListParagraph"/>
        <w:numPr>
          <w:ilvl w:val="0"/>
          <w:numId w:val="1"/>
        </w:numPr>
        <w:spacing w:after="120" w:line="245" w:lineRule="auto"/>
        <w:rPr>
          <w:rFonts w:ascii="Tahoma" w:hAnsi="Tahoma" w:cs="Tahoma"/>
          <w:sz w:val="22"/>
          <w:szCs w:val="22"/>
        </w:rPr>
      </w:pPr>
      <w:r w:rsidRPr="00980501">
        <w:rPr>
          <w:rFonts w:ascii="Tahoma" w:hAnsi="Tahoma" w:cs="Tahoma"/>
          <w:b/>
          <w:bCs w:val="0"/>
          <w:sz w:val="22"/>
          <w:szCs w:val="22"/>
        </w:rPr>
        <w:t>Location</w:t>
      </w:r>
      <w:r w:rsidRPr="00980501">
        <w:rPr>
          <w:rFonts w:ascii="Tahoma" w:hAnsi="Tahoma" w:cs="Tahoma"/>
          <w:sz w:val="22"/>
          <w:szCs w:val="22"/>
        </w:rPr>
        <w:t xml:space="preserve"> – in which areas are you able to work? (please mark Yes / No)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1326"/>
        <w:gridCol w:w="1934"/>
        <w:gridCol w:w="1559"/>
        <w:gridCol w:w="2127"/>
        <w:gridCol w:w="1559"/>
      </w:tblGrid>
      <w:tr w:rsidR="00C81274" w:rsidRPr="00C81274" w14:paraId="5B42FA5B" w14:textId="77777777" w:rsidTr="00CC779E">
        <w:tc>
          <w:tcPr>
            <w:tcW w:w="1980" w:type="dxa"/>
            <w:shd w:val="clear" w:color="auto" w:fill="auto"/>
            <w:vAlign w:val="center"/>
          </w:tcPr>
          <w:p w14:paraId="64CE6FC2" w14:textId="77777777" w:rsidR="00C81274" w:rsidRPr="00C81274" w:rsidRDefault="00C81274" w:rsidP="009747FB">
            <w:pPr>
              <w:spacing w:line="245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C81274">
              <w:rPr>
                <w:rFonts w:ascii="Tahoma" w:hAnsi="Tahoma" w:cs="Tahoma"/>
                <w:sz w:val="22"/>
                <w:szCs w:val="22"/>
              </w:rPr>
              <w:t>South East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5EA24708" w14:textId="77777777" w:rsidR="00C81274" w:rsidRPr="00C81274" w:rsidRDefault="00C81274" w:rsidP="009747FB">
            <w:pPr>
              <w:spacing w:line="245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934" w:type="dxa"/>
            <w:shd w:val="clear" w:color="auto" w:fill="auto"/>
            <w:vAlign w:val="center"/>
          </w:tcPr>
          <w:p w14:paraId="128BEAC8" w14:textId="77777777" w:rsidR="00C81274" w:rsidRPr="00C81274" w:rsidRDefault="00C81274" w:rsidP="009747FB">
            <w:pPr>
              <w:spacing w:line="245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C81274">
              <w:rPr>
                <w:rFonts w:ascii="Tahoma" w:hAnsi="Tahoma" w:cs="Tahoma"/>
                <w:sz w:val="22"/>
                <w:szCs w:val="22"/>
              </w:rPr>
              <w:t>East Midlands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CBAAB36" w14:textId="77777777" w:rsidR="00C81274" w:rsidRPr="00C81274" w:rsidRDefault="00C81274" w:rsidP="009747FB">
            <w:pPr>
              <w:spacing w:line="245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40470511" w14:textId="77777777" w:rsidR="00C81274" w:rsidRPr="00C81274" w:rsidRDefault="00C81274" w:rsidP="009747FB">
            <w:pPr>
              <w:spacing w:line="245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C81274">
              <w:rPr>
                <w:rFonts w:ascii="Tahoma" w:hAnsi="Tahoma" w:cs="Tahoma"/>
                <w:sz w:val="22"/>
                <w:szCs w:val="22"/>
              </w:rPr>
              <w:t>North East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F9A3DD4" w14:textId="77777777" w:rsidR="00C81274" w:rsidRPr="00C81274" w:rsidRDefault="00C81274" w:rsidP="009747FB">
            <w:pPr>
              <w:spacing w:line="245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C81274" w:rsidRPr="00C81274" w14:paraId="0CF12DB3" w14:textId="77777777" w:rsidTr="00CC779E">
        <w:trPr>
          <w:trHeight w:val="495"/>
        </w:trPr>
        <w:tc>
          <w:tcPr>
            <w:tcW w:w="1980" w:type="dxa"/>
            <w:shd w:val="clear" w:color="auto" w:fill="auto"/>
            <w:vAlign w:val="center"/>
          </w:tcPr>
          <w:p w14:paraId="338B5724" w14:textId="77777777" w:rsidR="00C81274" w:rsidRPr="00C81274" w:rsidRDefault="00C81274" w:rsidP="009747FB">
            <w:pPr>
              <w:spacing w:line="245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C81274">
              <w:rPr>
                <w:rFonts w:ascii="Tahoma" w:hAnsi="Tahoma" w:cs="Tahoma"/>
                <w:sz w:val="22"/>
                <w:szCs w:val="22"/>
              </w:rPr>
              <w:t>Greater London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039AD101" w14:textId="77777777" w:rsidR="00C81274" w:rsidRPr="00C81274" w:rsidRDefault="00C81274" w:rsidP="009747FB">
            <w:pPr>
              <w:spacing w:line="245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934" w:type="dxa"/>
            <w:shd w:val="clear" w:color="auto" w:fill="auto"/>
            <w:vAlign w:val="center"/>
          </w:tcPr>
          <w:p w14:paraId="6550CD6E" w14:textId="4340A53D" w:rsidR="00C81274" w:rsidRPr="00C81274" w:rsidRDefault="003A05E1" w:rsidP="009747FB">
            <w:pPr>
              <w:spacing w:line="245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C81274">
              <w:rPr>
                <w:rFonts w:ascii="Tahoma" w:hAnsi="Tahoma" w:cs="Tahoma"/>
                <w:sz w:val="22"/>
                <w:szCs w:val="22"/>
              </w:rPr>
              <w:t>East of England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7E5EC65" w14:textId="77777777" w:rsidR="00C81274" w:rsidRPr="00C81274" w:rsidRDefault="00C81274" w:rsidP="009747FB">
            <w:pPr>
              <w:spacing w:line="245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7AAACD0F" w14:textId="77777777" w:rsidR="00C81274" w:rsidRPr="00C81274" w:rsidRDefault="00C81274" w:rsidP="009747FB">
            <w:pPr>
              <w:spacing w:line="245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C81274">
              <w:rPr>
                <w:rFonts w:ascii="Tahoma" w:hAnsi="Tahoma" w:cs="Tahoma"/>
                <w:sz w:val="22"/>
                <w:szCs w:val="22"/>
              </w:rPr>
              <w:t>Yorkshire/ Humber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589A7A6" w14:textId="77777777" w:rsidR="00C81274" w:rsidRPr="00C81274" w:rsidRDefault="00C81274" w:rsidP="009747FB">
            <w:pPr>
              <w:spacing w:line="245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C81274" w:rsidRPr="00C81274" w14:paraId="6E24096B" w14:textId="77777777" w:rsidTr="00CC779E">
        <w:tc>
          <w:tcPr>
            <w:tcW w:w="1980" w:type="dxa"/>
            <w:shd w:val="clear" w:color="auto" w:fill="auto"/>
            <w:vAlign w:val="center"/>
          </w:tcPr>
          <w:p w14:paraId="1B72EDD1" w14:textId="77777777" w:rsidR="00C81274" w:rsidRPr="00C81274" w:rsidRDefault="00C81274" w:rsidP="009747FB">
            <w:pPr>
              <w:spacing w:line="245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C81274">
              <w:rPr>
                <w:rFonts w:ascii="Tahoma" w:hAnsi="Tahoma" w:cs="Tahoma"/>
                <w:sz w:val="22"/>
                <w:szCs w:val="22"/>
              </w:rPr>
              <w:t>South West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231A30D6" w14:textId="77777777" w:rsidR="00C81274" w:rsidRPr="00C81274" w:rsidRDefault="00C81274" w:rsidP="009747FB">
            <w:pPr>
              <w:spacing w:line="245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934" w:type="dxa"/>
            <w:shd w:val="clear" w:color="auto" w:fill="auto"/>
            <w:vAlign w:val="center"/>
          </w:tcPr>
          <w:p w14:paraId="3ED04747" w14:textId="2B3C4C1C" w:rsidR="00C81274" w:rsidRPr="00C81274" w:rsidRDefault="003A05E1" w:rsidP="009747FB">
            <w:pPr>
              <w:spacing w:line="245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C81274">
              <w:rPr>
                <w:rFonts w:ascii="Tahoma" w:hAnsi="Tahoma" w:cs="Tahoma"/>
                <w:sz w:val="22"/>
                <w:szCs w:val="22"/>
              </w:rPr>
              <w:t xml:space="preserve">West Midlands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74B37D9" w14:textId="77777777" w:rsidR="00C81274" w:rsidRPr="00C81274" w:rsidRDefault="00C81274" w:rsidP="009747FB">
            <w:pPr>
              <w:spacing w:line="245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7BAA5D7D" w14:textId="77777777" w:rsidR="00C81274" w:rsidRPr="00C81274" w:rsidRDefault="00C81274" w:rsidP="009747FB">
            <w:pPr>
              <w:spacing w:line="245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C81274">
              <w:rPr>
                <w:rFonts w:ascii="Tahoma" w:hAnsi="Tahoma" w:cs="Tahoma"/>
                <w:sz w:val="22"/>
                <w:szCs w:val="22"/>
              </w:rPr>
              <w:t>North West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1D1868F" w14:textId="77777777" w:rsidR="00C81274" w:rsidRPr="00C81274" w:rsidRDefault="00C81274" w:rsidP="009747FB">
            <w:pPr>
              <w:spacing w:line="245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14:paraId="0C4D09D5" w14:textId="0C147C27" w:rsidR="00C81274" w:rsidRDefault="00C81274">
      <w:pPr>
        <w:rPr>
          <w:rFonts w:ascii="Tahoma" w:hAnsi="Tahoma" w:cs="Tahoma"/>
          <w:sz w:val="22"/>
          <w:szCs w:val="22"/>
        </w:rPr>
      </w:pPr>
    </w:p>
    <w:p w14:paraId="7806D84C" w14:textId="77777777" w:rsidR="009747FB" w:rsidRPr="00C81274" w:rsidRDefault="009747FB">
      <w:pPr>
        <w:rPr>
          <w:rFonts w:ascii="Tahoma" w:hAnsi="Tahoma" w:cs="Tahoma"/>
          <w:sz w:val="22"/>
          <w:szCs w:val="22"/>
        </w:rPr>
      </w:pPr>
    </w:p>
    <w:p w14:paraId="16DAF67F" w14:textId="77777777" w:rsidR="00C81274" w:rsidRPr="00642E4B" w:rsidRDefault="00C81274" w:rsidP="00642E4B">
      <w:pPr>
        <w:pStyle w:val="ListParagraph"/>
        <w:numPr>
          <w:ilvl w:val="0"/>
          <w:numId w:val="1"/>
        </w:numPr>
        <w:spacing w:after="120" w:line="245" w:lineRule="auto"/>
        <w:rPr>
          <w:rFonts w:ascii="Tahoma" w:hAnsi="Tahoma" w:cs="Tahoma"/>
          <w:sz w:val="22"/>
          <w:szCs w:val="22"/>
        </w:rPr>
      </w:pPr>
      <w:r w:rsidRPr="00642E4B">
        <w:rPr>
          <w:rFonts w:ascii="Tahoma" w:hAnsi="Tahoma" w:cs="Tahoma"/>
          <w:sz w:val="22"/>
          <w:szCs w:val="22"/>
        </w:rPr>
        <w:t xml:space="preserve">Please describe </w:t>
      </w:r>
      <w:r w:rsidRPr="00642E4B">
        <w:rPr>
          <w:rFonts w:ascii="Tahoma" w:hAnsi="Tahoma" w:cs="Tahoma"/>
          <w:b/>
          <w:sz w:val="22"/>
          <w:szCs w:val="22"/>
        </w:rPr>
        <w:t>three</w:t>
      </w:r>
      <w:r w:rsidRPr="00642E4B">
        <w:rPr>
          <w:rFonts w:ascii="Tahoma" w:hAnsi="Tahoma" w:cs="Tahoma"/>
          <w:sz w:val="22"/>
          <w:szCs w:val="22"/>
        </w:rPr>
        <w:t xml:space="preserve"> recent projects/activities which demonstrate your knowledge understanding, skills and experience as relevant to the Natspec Transform associate role.</w:t>
      </w:r>
    </w:p>
    <w:p w14:paraId="692F36D5" w14:textId="77777777" w:rsidR="00C81274" w:rsidRPr="00C81274" w:rsidRDefault="00C81274" w:rsidP="00C81274">
      <w:pPr>
        <w:spacing w:after="120" w:line="245" w:lineRule="auto"/>
        <w:rPr>
          <w:rFonts w:ascii="Tahoma" w:hAnsi="Tahoma" w:cs="Tahoma"/>
          <w:b/>
          <w:sz w:val="22"/>
          <w:szCs w:val="22"/>
        </w:rPr>
      </w:pPr>
      <w:r w:rsidRPr="00C81274">
        <w:rPr>
          <w:rFonts w:ascii="Tahoma" w:hAnsi="Tahoma" w:cs="Tahoma"/>
          <w:b/>
          <w:sz w:val="22"/>
          <w:szCs w:val="22"/>
        </w:rPr>
        <w:t>Project/activity 1</w:t>
      </w:r>
    </w:p>
    <w:tbl>
      <w:tblPr>
        <w:tblStyle w:val="TableGrid"/>
        <w:tblW w:w="10490" w:type="dxa"/>
        <w:tblInd w:w="-5" w:type="dxa"/>
        <w:tblLook w:val="04A0" w:firstRow="1" w:lastRow="0" w:firstColumn="1" w:lastColumn="0" w:noHBand="0" w:noVBand="1"/>
      </w:tblPr>
      <w:tblGrid>
        <w:gridCol w:w="3544"/>
        <w:gridCol w:w="6946"/>
      </w:tblGrid>
      <w:tr w:rsidR="00C81274" w:rsidRPr="00C81274" w14:paraId="6645E4DD" w14:textId="77777777" w:rsidTr="00E71AE8">
        <w:tc>
          <w:tcPr>
            <w:tcW w:w="10490" w:type="dxa"/>
            <w:gridSpan w:val="2"/>
          </w:tcPr>
          <w:p w14:paraId="53577B45" w14:textId="77777777" w:rsidR="00C81274" w:rsidRPr="00C81274" w:rsidRDefault="00C81274" w:rsidP="00CC779E">
            <w:pPr>
              <w:spacing w:line="245" w:lineRule="auto"/>
              <w:rPr>
                <w:rFonts w:ascii="Tahoma" w:hAnsi="Tahoma" w:cs="Tahoma"/>
                <w:i/>
              </w:rPr>
            </w:pPr>
            <w:r w:rsidRPr="00C81274">
              <w:rPr>
                <w:rFonts w:ascii="Tahoma" w:hAnsi="Tahoma" w:cs="Tahoma"/>
                <w:b/>
                <w:sz w:val="22"/>
                <w:szCs w:val="22"/>
              </w:rPr>
              <w:t xml:space="preserve">Activity - </w:t>
            </w:r>
            <w:r w:rsidRPr="00C81274">
              <w:rPr>
                <w:rFonts w:ascii="Tahoma" w:hAnsi="Tahoma" w:cs="Tahoma"/>
                <w:i/>
              </w:rPr>
              <w:t>Please describe the work undertaken, your role in the activity, and the outcomes achieved (150 words max)</w:t>
            </w:r>
          </w:p>
          <w:p w14:paraId="463E7CC8" w14:textId="77777777" w:rsidR="00C81274" w:rsidRPr="00C81274" w:rsidRDefault="00C81274" w:rsidP="00293836">
            <w:pPr>
              <w:spacing w:after="120" w:line="245" w:lineRule="auto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</w:tr>
      <w:tr w:rsidR="00C81274" w:rsidRPr="00C81274" w14:paraId="5A616D51" w14:textId="77777777" w:rsidTr="00E71AE8">
        <w:trPr>
          <w:trHeight w:val="399"/>
        </w:trPr>
        <w:tc>
          <w:tcPr>
            <w:tcW w:w="3544" w:type="dxa"/>
          </w:tcPr>
          <w:p w14:paraId="2269D4D1" w14:textId="77777777" w:rsidR="00C81274" w:rsidRPr="00C81274" w:rsidRDefault="00C81274" w:rsidP="00CC779E">
            <w:pPr>
              <w:spacing w:line="245" w:lineRule="auto"/>
              <w:rPr>
                <w:rFonts w:ascii="Tahoma" w:hAnsi="Tahoma" w:cs="Tahoma"/>
                <w:b/>
                <w:sz w:val="22"/>
                <w:szCs w:val="22"/>
              </w:rPr>
            </w:pPr>
            <w:r w:rsidRPr="00C81274">
              <w:rPr>
                <w:rFonts w:ascii="Tahoma" w:hAnsi="Tahoma" w:cs="Tahoma"/>
                <w:b/>
                <w:sz w:val="22"/>
                <w:szCs w:val="22"/>
              </w:rPr>
              <w:t>Cross-reference to Sections 4 and 5 above</w:t>
            </w:r>
          </w:p>
        </w:tc>
        <w:tc>
          <w:tcPr>
            <w:tcW w:w="6946" w:type="dxa"/>
          </w:tcPr>
          <w:p w14:paraId="51162A4B" w14:textId="20592789" w:rsidR="00C81274" w:rsidRPr="00C81274" w:rsidRDefault="00C81274" w:rsidP="00CC779E">
            <w:pPr>
              <w:spacing w:line="245" w:lineRule="auto"/>
              <w:rPr>
                <w:rFonts w:ascii="Tahoma" w:hAnsi="Tahoma" w:cs="Tahoma"/>
                <w:i/>
                <w:sz w:val="22"/>
                <w:szCs w:val="22"/>
              </w:rPr>
            </w:pPr>
            <w:r w:rsidRPr="00C81274">
              <w:rPr>
                <w:rFonts w:ascii="Tahoma" w:hAnsi="Tahoma" w:cs="Tahoma"/>
                <w:i/>
                <w:sz w:val="22"/>
                <w:szCs w:val="22"/>
              </w:rPr>
              <w:t xml:space="preserve">e.g. 4i, 4q, 4w, 5c, </w:t>
            </w:r>
            <w:r w:rsidR="00642E4B">
              <w:rPr>
                <w:rFonts w:ascii="Tahoma" w:hAnsi="Tahoma" w:cs="Tahoma"/>
                <w:i/>
                <w:sz w:val="22"/>
                <w:szCs w:val="22"/>
              </w:rPr>
              <w:t>6</w:t>
            </w:r>
            <w:r w:rsidRPr="00C81274">
              <w:rPr>
                <w:rFonts w:ascii="Tahoma" w:hAnsi="Tahoma" w:cs="Tahoma"/>
                <w:i/>
                <w:sz w:val="22"/>
                <w:szCs w:val="22"/>
              </w:rPr>
              <w:t>d</w:t>
            </w:r>
          </w:p>
        </w:tc>
      </w:tr>
      <w:tr w:rsidR="00C81274" w:rsidRPr="00C81274" w14:paraId="174BBFC8" w14:textId="77777777" w:rsidTr="00E71AE8">
        <w:trPr>
          <w:trHeight w:val="397"/>
        </w:trPr>
        <w:tc>
          <w:tcPr>
            <w:tcW w:w="3544" w:type="dxa"/>
          </w:tcPr>
          <w:p w14:paraId="66AB8FBE" w14:textId="77777777" w:rsidR="00C81274" w:rsidRPr="00C81274" w:rsidRDefault="00C81274" w:rsidP="00CC779E">
            <w:pPr>
              <w:spacing w:line="245" w:lineRule="auto"/>
              <w:ind w:left="360" w:hanging="360"/>
              <w:rPr>
                <w:rFonts w:ascii="Tahoma" w:hAnsi="Tahoma" w:cs="Tahoma"/>
                <w:b/>
                <w:sz w:val="22"/>
                <w:szCs w:val="22"/>
              </w:rPr>
            </w:pPr>
            <w:r w:rsidRPr="00C81274">
              <w:rPr>
                <w:rFonts w:ascii="Tahoma" w:hAnsi="Tahoma" w:cs="Tahoma"/>
                <w:b/>
                <w:sz w:val="22"/>
                <w:szCs w:val="22"/>
              </w:rPr>
              <w:t>Client/employer</w:t>
            </w:r>
          </w:p>
        </w:tc>
        <w:tc>
          <w:tcPr>
            <w:tcW w:w="6946" w:type="dxa"/>
          </w:tcPr>
          <w:p w14:paraId="5EB66BA0" w14:textId="77777777" w:rsidR="00C81274" w:rsidRPr="00C81274" w:rsidRDefault="00C81274" w:rsidP="00CC779E">
            <w:pPr>
              <w:spacing w:line="245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C81274" w:rsidRPr="00C81274" w14:paraId="38074519" w14:textId="77777777" w:rsidTr="00E71AE8">
        <w:trPr>
          <w:trHeight w:val="341"/>
        </w:trPr>
        <w:tc>
          <w:tcPr>
            <w:tcW w:w="3544" w:type="dxa"/>
          </w:tcPr>
          <w:p w14:paraId="50090949" w14:textId="77777777" w:rsidR="00C81274" w:rsidRPr="00C81274" w:rsidRDefault="00C81274" w:rsidP="00CC779E">
            <w:pPr>
              <w:spacing w:line="245" w:lineRule="auto"/>
              <w:rPr>
                <w:rFonts w:ascii="Tahoma" w:hAnsi="Tahoma" w:cs="Tahoma"/>
                <w:b/>
                <w:sz w:val="22"/>
                <w:szCs w:val="22"/>
              </w:rPr>
            </w:pPr>
            <w:r w:rsidRPr="00C81274">
              <w:rPr>
                <w:rFonts w:ascii="Tahoma" w:hAnsi="Tahoma" w:cs="Tahoma"/>
                <w:b/>
                <w:sz w:val="22"/>
                <w:szCs w:val="22"/>
              </w:rPr>
              <w:t>Dates</w:t>
            </w:r>
          </w:p>
        </w:tc>
        <w:tc>
          <w:tcPr>
            <w:tcW w:w="6946" w:type="dxa"/>
          </w:tcPr>
          <w:p w14:paraId="05B6271D" w14:textId="77777777" w:rsidR="00C81274" w:rsidRPr="00C81274" w:rsidRDefault="00C81274" w:rsidP="00CC779E">
            <w:pPr>
              <w:spacing w:line="245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C81274" w:rsidRPr="00C81274" w14:paraId="78CF8CC7" w14:textId="77777777" w:rsidTr="00E71AE8">
        <w:trPr>
          <w:trHeight w:val="397"/>
        </w:trPr>
        <w:tc>
          <w:tcPr>
            <w:tcW w:w="3544" w:type="dxa"/>
          </w:tcPr>
          <w:p w14:paraId="09F2A774" w14:textId="77777777" w:rsidR="00C81274" w:rsidRPr="00C81274" w:rsidRDefault="00C81274" w:rsidP="00CC779E">
            <w:pPr>
              <w:spacing w:line="245" w:lineRule="auto"/>
              <w:rPr>
                <w:rFonts w:ascii="Tahoma" w:hAnsi="Tahoma" w:cs="Tahoma"/>
                <w:b/>
                <w:sz w:val="22"/>
                <w:szCs w:val="22"/>
              </w:rPr>
            </w:pPr>
            <w:r w:rsidRPr="00C81274">
              <w:rPr>
                <w:rFonts w:ascii="Tahoma" w:hAnsi="Tahoma" w:cs="Tahoma"/>
                <w:b/>
                <w:sz w:val="22"/>
                <w:szCs w:val="22"/>
              </w:rPr>
              <w:t>Referee – name and email address</w:t>
            </w:r>
          </w:p>
        </w:tc>
        <w:tc>
          <w:tcPr>
            <w:tcW w:w="6946" w:type="dxa"/>
          </w:tcPr>
          <w:p w14:paraId="3D0EB8AD" w14:textId="77777777" w:rsidR="00C81274" w:rsidRPr="00C81274" w:rsidRDefault="00C81274" w:rsidP="00CC779E">
            <w:pPr>
              <w:spacing w:line="245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14:paraId="4D589685" w14:textId="5244D9AE" w:rsidR="00C81274" w:rsidRDefault="00C81274" w:rsidP="00C81274">
      <w:pPr>
        <w:spacing w:after="120" w:line="245" w:lineRule="auto"/>
        <w:ind w:left="360"/>
        <w:rPr>
          <w:rFonts w:ascii="Tahoma" w:hAnsi="Tahoma" w:cs="Tahoma"/>
          <w:sz w:val="22"/>
          <w:szCs w:val="22"/>
        </w:rPr>
      </w:pPr>
    </w:p>
    <w:p w14:paraId="5A933944" w14:textId="77777777" w:rsidR="00C81274" w:rsidRPr="00C81274" w:rsidRDefault="00C81274" w:rsidP="00C81274">
      <w:pPr>
        <w:spacing w:after="120" w:line="245" w:lineRule="auto"/>
        <w:rPr>
          <w:rFonts w:ascii="Tahoma" w:hAnsi="Tahoma" w:cs="Tahoma"/>
          <w:b/>
          <w:sz w:val="22"/>
          <w:szCs w:val="22"/>
        </w:rPr>
      </w:pPr>
      <w:r w:rsidRPr="00C81274">
        <w:rPr>
          <w:rFonts w:ascii="Tahoma" w:hAnsi="Tahoma" w:cs="Tahoma"/>
          <w:b/>
          <w:sz w:val="22"/>
          <w:szCs w:val="22"/>
        </w:rPr>
        <w:t>Project/activity 2</w:t>
      </w:r>
    </w:p>
    <w:tbl>
      <w:tblPr>
        <w:tblStyle w:val="TableGrid"/>
        <w:tblW w:w="10490" w:type="dxa"/>
        <w:tblInd w:w="-5" w:type="dxa"/>
        <w:tblLook w:val="04A0" w:firstRow="1" w:lastRow="0" w:firstColumn="1" w:lastColumn="0" w:noHBand="0" w:noVBand="1"/>
      </w:tblPr>
      <w:tblGrid>
        <w:gridCol w:w="3544"/>
        <w:gridCol w:w="6946"/>
      </w:tblGrid>
      <w:tr w:rsidR="00C81274" w:rsidRPr="00C81274" w14:paraId="11B45422" w14:textId="77777777" w:rsidTr="00E71AE8">
        <w:tc>
          <w:tcPr>
            <w:tcW w:w="10490" w:type="dxa"/>
            <w:gridSpan w:val="2"/>
          </w:tcPr>
          <w:p w14:paraId="5D08D472" w14:textId="77777777" w:rsidR="00C81274" w:rsidRPr="00C81274" w:rsidRDefault="00C81274" w:rsidP="00CC779E">
            <w:pPr>
              <w:spacing w:line="245" w:lineRule="auto"/>
              <w:rPr>
                <w:rFonts w:ascii="Tahoma" w:hAnsi="Tahoma" w:cs="Tahoma"/>
                <w:i/>
              </w:rPr>
            </w:pPr>
            <w:r w:rsidRPr="00C81274">
              <w:rPr>
                <w:rFonts w:ascii="Tahoma" w:hAnsi="Tahoma" w:cs="Tahoma"/>
                <w:b/>
                <w:sz w:val="22"/>
                <w:szCs w:val="22"/>
              </w:rPr>
              <w:t xml:space="preserve">Activity - </w:t>
            </w:r>
            <w:r w:rsidRPr="00C81274">
              <w:rPr>
                <w:rFonts w:ascii="Tahoma" w:hAnsi="Tahoma" w:cs="Tahoma"/>
                <w:i/>
              </w:rPr>
              <w:t>Please describe the work undertaken, your role in the activity, and the outcomes achieved (150 words max).</w:t>
            </w:r>
          </w:p>
          <w:p w14:paraId="78B9F9E2" w14:textId="77777777" w:rsidR="00C81274" w:rsidRPr="00C81274" w:rsidRDefault="00C81274" w:rsidP="00293836">
            <w:pPr>
              <w:spacing w:after="120" w:line="245" w:lineRule="auto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</w:tr>
      <w:tr w:rsidR="00C81274" w:rsidRPr="00C81274" w14:paraId="61E61222" w14:textId="77777777" w:rsidTr="00E71AE8">
        <w:trPr>
          <w:trHeight w:val="399"/>
        </w:trPr>
        <w:tc>
          <w:tcPr>
            <w:tcW w:w="3544" w:type="dxa"/>
          </w:tcPr>
          <w:p w14:paraId="4E0C47BC" w14:textId="77777777" w:rsidR="00C81274" w:rsidRPr="00C81274" w:rsidRDefault="00C81274" w:rsidP="00CC779E">
            <w:pPr>
              <w:spacing w:line="245" w:lineRule="auto"/>
              <w:rPr>
                <w:rFonts w:ascii="Tahoma" w:hAnsi="Tahoma" w:cs="Tahoma"/>
                <w:b/>
                <w:sz w:val="22"/>
                <w:szCs w:val="22"/>
              </w:rPr>
            </w:pPr>
            <w:r w:rsidRPr="00C81274">
              <w:rPr>
                <w:rFonts w:ascii="Tahoma" w:hAnsi="Tahoma" w:cs="Tahoma"/>
                <w:b/>
                <w:sz w:val="22"/>
                <w:szCs w:val="22"/>
              </w:rPr>
              <w:lastRenderedPageBreak/>
              <w:t>Cross-reference to Sections 4 and 5 above</w:t>
            </w:r>
          </w:p>
        </w:tc>
        <w:tc>
          <w:tcPr>
            <w:tcW w:w="6946" w:type="dxa"/>
          </w:tcPr>
          <w:p w14:paraId="4828D7A8" w14:textId="3825147F" w:rsidR="00C81274" w:rsidRPr="00C81274" w:rsidRDefault="00C81274" w:rsidP="00CC779E">
            <w:pPr>
              <w:spacing w:line="245" w:lineRule="auto"/>
              <w:rPr>
                <w:rFonts w:ascii="Tahoma" w:hAnsi="Tahoma" w:cs="Tahoma"/>
                <w:i/>
                <w:sz w:val="22"/>
                <w:szCs w:val="22"/>
              </w:rPr>
            </w:pPr>
            <w:r w:rsidRPr="00C81274">
              <w:rPr>
                <w:rFonts w:ascii="Tahoma" w:hAnsi="Tahoma" w:cs="Tahoma"/>
                <w:i/>
                <w:sz w:val="22"/>
                <w:szCs w:val="22"/>
              </w:rPr>
              <w:t xml:space="preserve">e.g. 4i, 4q, 4w, 5c, </w:t>
            </w:r>
            <w:r w:rsidR="00642E4B">
              <w:rPr>
                <w:rFonts w:ascii="Tahoma" w:hAnsi="Tahoma" w:cs="Tahoma"/>
                <w:i/>
                <w:sz w:val="22"/>
                <w:szCs w:val="22"/>
              </w:rPr>
              <w:t>6</w:t>
            </w:r>
            <w:r w:rsidRPr="00C81274">
              <w:rPr>
                <w:rFonts w:ascii="Tahoma" w:hAnsi="Tahoma" w:cs="Tahoma"/>
                <w:i/>
                <w:sz w:val="22"/>
                <w:szCs w:val="22"/>
              </w:rPr>
              <w:t>d</w:t>
            </w:r>
          </w:p>
        </w:tc>
      </w:tr>
      <w:tr w:rsidR="00C81274" w:rsidRPr="00C81274" w14:paraId="34555260" w14:textId="77777777" w:rsidTr="00E71AE8">
        <w:trPr>
          <w:trHeight w:val="397"/>
        </w:trPr>
        <w:tc>
          <w:tcPr>
            <w:tcW w:w="3544" w:type="dxa"/>
          </w:tcPr>
          <w:p w14:paraId="525294D7" w14:textId="77777777" w:rsidR="00C81274" w:rsidRPr="00C81274" w:rsidRDefault="00C81274" w:rsidP="00CC779E">
            <w:pPr>
              <w:spacing w:line="245" w:lineRule="auto"/>
              <w:ind w:left="360" w:hanging="360"/>
              <w:rPr>
                <w:rFonts w:ascii="Tahoma" w:hAnsi="Tahoma" w:cs="Tahoma"/>
                <w:b/>
                <w:sz w:val="22"/>
                <w:szCs w:val="22"/>
              </w:rPr>
            </w:pPr>
            <w:r w:rsidRPr="00C81274">
              <w:rPr>
                <w:rFonts w:ascii="Tahoma" w:hAnsi="Tahoma" w:cs="Tahoma"/>
                <w:b/>
                <w:sz w:val="22"/>
                <w:szCs w:val="22"/>
              </w:rPr>
              <w:t>Client/employer</w:t>
            </w:r>
          </w:p>
        </w:tc>
        <w:tc>
          <w:tcPr>
            <w:tcW w:w="6946" w:type="dxa"/>
          </w:tcPr>
          <w:p w14:paraId="4524EAED" w14:textId="77777777" w:rsidR="00C81274" w:rsidRPr="00C81274" w:rsidRDefault="00C81274" w:rsidP="00CC779E">
            <w:pPr>
              <w:spacing w:line="245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C81274" w:rsidRPr="00C81274" w14:paraId="0CA6E697" w14:textId="77777777" w:rsidTr="00E71AE8">
        <w:trPr>
          <w:trHeight w:val="397"/>
        </w:trPr>
        <w:tc>
          <w:tcPr>
            <w:tcW w:w="3544" w:type="dxa"/>
          </w:tcPr>
          <w:p w14:paraId="48460344" w14:textId="77777777" w:rsidR="00C81274" w:rsidRPr="00C81274" w:rsidRDefault="00C81274" w:rsidP="00CC779E">
            <w:pPr>
              <w:spacing w:line="245" w:lineRule="auto"/>
              <w:rPr>
                <w:rFonts w:ascii="Tahoma" w:hAnsi="Tahoma" w:cs="Tahoma"/>
                <w:b/>
                <w:sz w:val="22"/>
                <w:szCs w:val="22"/>
              </w:rPr>
            </w:pPr>
            <w:r w:rsidRPr="00C81274">
              <w:rPr>
                <w:rFonts w:ascii="Tahoma" w:hAnsi="Tahoma" w:cs="Tahoma"/>
                <w:b/>
                <w:sz w:val="22"/>
                <w:szCs w:val="22"/>
              </w:rPr>
              <w:t>Dates</w:t>
            </w:r>
          </w:p>
        </w:tc>
        <w:tc>
          <w:tcPr>
            <w:tcW w:w="6946" w:type="dxa"/>
          </w:tcPr>
          <w:p w14:paraId="40F8321A" w14:textId="77777777" w:rsidR="00C81274" w:rsidRPr="00C81274" w:rsidRDefault="00C81274" w:rsidP="00CC779E">
            <w:pPr>
              <w:spacing w:line="245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C81274" w:rsidRPr="00C81274" w14:paraId="38208ACD" w14:textId="77777777" w:rsidTr="00E71AE8">
        <w:trPr>
          <w:trHeight w:val="397"/>
        </w:trPr>
        <w:tc>
          <w:tcPr>
            <w:tcW w:w="3544" w:type="dxa"/>
          </w:tcPr>
          <w:p w14:paraId="79E8EBD8" w14:textId="77777777" w:rsidR="00C81274" w:rsidRPr="00C81274" w:rsidRDefault="00C81274" w:rsidP="00CC779E">
            <w:pPr>
              <w:spacing w:line="245" w:lineRule="auto"/>
              <w:rPr>
                <w:rFonts w:ascii="Tahoma" w:hAnsi="Tahoma" w:cs="Tahoma"/>
                <w:b/>
                <w:sz w:val="22"/>
                <w:szCs w:val="22"/>
              </w:rPr>
            </w:pPr>
            <w:r w:rsidRPr="00C81274">
              <w:rPr>
                <w:rFonts w:ascii="Tahoma" w:hAnsi="Tahoma" w:cs="Tahoma"/>
                <w:b/>
                <w:sz w:val="22"/>
                <w:szCs w:val="22"/>
              </w:rPr>
              <w:t>Referee – name and email address</w:t>
            </w:r>
          </w:p>
        </w:tc>
        <w:tc>
          <w:tcPr>
            <w:tcW w:w="6946" w:type="dxa"/>
          </w:tcPr>
          <w:p w14:paraId="77ACB820" w14:textId="77777777" w:rsidR="00C81274" w:rsidRPr="00C81274" w:rsidRDefault="00C81274" w:rsidP="00CC779E">
            <w:pPr>
              <w:spacing w:line="245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14:paraId="5379B8F5" w14:textId="77777777" w:rsidR="00C81274" w:rsidRPr="00C81274" w:rsidRDefault="00C81274" w:rsidP="00C81274">
      <w:pPr>
        <w:spacing w:after="120" w:line="245" w:lineRule="auto"/>
        <w:ind w:left="360"/>
        <w:rPr>
          <w:rFonts w:ascii="Tahoma" w:hAnsi="Tahoma" w:cs="Tahoma"/>
          <w:sz w:val="22"/>
          <w:szCs w:val="22"/>
        </w:rPr>
      </w:pPr>
    </w:p>
    <w:p w14:paraId="75197DD6" w14:textId="77777777" w:rsidR="00C81274" w:rsidRPr="00C81274" w:rsidRDefault="00C81274" w:rsidP="00C81274">
      <w:pPr>
        <w:spacing w:after="120" w:line="245" w:lineRule="auto"/>
        <w:rPr>
          <w:rFonts w:ascii="Tahoma" w:hAnsi="Tahoma" w:cs="Tahoma"/>
          <w:b/>
          <w:sz w:val="22"/>
          <w:szCs w:val="22"/>
        </w:rPr>
      </w:pPr>
      <w:r w:rsidRPr="00C81274">
        <w:rPr>
          <w:rFonts w:ascii="Tahoma" w:hAnsi="Tahoma" w:cs="Tahoma"/>
          <w:b/>
          <w:sz w:val="22"/>
          <w:szCs w:val="22"/>
        </w:rPr>
        <w:t>Project/activity 3</w:t>
      </w:r>
    </w:p>
    <w:tbl>
      <w:tblPr>
        <w:tblStyle w:val="TableGrid"/>
        <w:tblW w:w="10490" w:type="dxa"/>
        <w:tblInd w:w="-5" w:type="dxa"/>
        <w:tblLook w:val="04A0" w:firstRow="1" w:lastRow="0" w:firstColumn="1" w:lastColumn="0" w:noHBand="0" w:noVBand="1"/>
      </w:tblPr>
      <w:tblGrid>
        <w:gridCol w:w="3544"/>
        <w:gridCol w:w="6946"/>
      </w:tblGrid>
      <w:tr w:rsidR="00C81274" w:rsidRPr="00C81274" w14:paraId="4467A47A" w14:textId="77777777" w:rsidTr="00E71AE8">
        <w:tc>
          <w:tcPr>
            <w:tcW w:w="10490" w:type="dxa"/>
            <w:gridSpan w:val="2"/>
          </w:tcPr>
          <w:p w14:paraId="2C6E952F" w14:textId="32AE3465" w:rsidR="00C81274" w:rsidRPr="00C81274" w:rsidRDefault="00C81274" w:rsidP="00CC779E">
            <w:pPr>
              <w:spacing w:line="245" w:lineRule="auto"/>
              <w:rPr>
                <w:rFonts w:ascii="Tahoma" w:hAnsi="Tahoma" w:cs="Tahoma"/>
                <w:i/>
              </w:rPr>
            </w:pPr>
            <w:r w:rsidRPr="00C81274">
              <w:rPr>
                <w:rFonts w:ascii="Tahoma" w:hAnsi="Tahoma" w:cs="Tahoma"/>
                <w:b/>
                <w:sz w:val="22"/>
                <w:szCs w:val="22"/>
              </w:rPr>
              <w:t xml:space="preserve">Activity - </w:t>
            </w:r>
            <w:r w:rsidRPr="00C81274">
              <w:rPr>
                <w:rFonts w:ascii="Tahoma" w:hAnsi="Tahoma" w:cs="Tahoma"/>
                <w:i/>
              </w:rPr>
              <w:t>Please describe the work undertaken, your role in the activity, and the outcomes achieved (150 words max).</w:t>
            </w:r>
          </w:p>
          <w:p w14:paraId="16FEB4B8" w14:textId="77777777" w:rsidR="00C81274" w:rsidRPr="00C81274" w:rsidRDefault="00C81274" w:rsidP="00293836">
            <w:pPr>
              <w:spacing w:after="120" w:line="245" w:lineRule="auto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</w:tr>
      <w:tr w:rsidR="00C81274" w:rsidRPr="00C81274" w14:paraId="61992F62" w14:textId="77777777" w:rsidTr="00E71AE8">
        <w:trPr>
          <w:trHeight w:val="399"/>
        </w:trPr>
        <w:tc>
          <w:tcPr>
            <w:tcW w:w="3544" w:type="dxa"/>
          </w:tcPr>
          <w:p w14:paraId="571DA78C" w14:textId="77777777" w:rsidR="00C81274" w:rsidRPr="00C81274" w:rsidRDefault="00C81274" w:rsidP="00CC779E">
            <w:pPr>
              <w:spacing w:line="245" w:lineRule="auto"/>
              <w:rPr>
                <w:rFonts w:ascii="Tahoma" w:hAnsi="Tahoma" w:cs="Tahoma"/>
                <w:b/>
                <w:sz w:val="22"/>
                <w:szCs w:val="22"/>
              </w:rPr>
            </w:pPr>
            <w:r w:rsidRPr="00C81274">
              <w:rPr>
                <w:rFonts w:ascii="Tahoma" w:hAnsi="Tahoma" w:cs="Tahoma"/>
                <w:b/>
                <w:sz w:val="22"/>
                <w:szCs w:val="22"/>
              </w:rPr>
              <w:t>Cross-reference to Sections 4 and 5 above</w:t>
            </w:r>
          </w:p>
        </w:tc>
        <w:tc>
          <w:tcPr>
            <w:tcW w:w="6946" w:type="dxa"/>
          </w:tcPr>
          <w:p w14:paraId="27B18DC9" w14:textId="10336ED6" w:rsidR="00C81274" w:rsidRPr="00C81274" w:rsidRDefault="00C81274" w:rsidP="00CC779E">
            <w:pPr>
              <w:spacing w:line="245" w:lineRule="auto"/>
              <w:rPr>
                <w:rFonts w:ascii="Tahoma" w:hAnsi="Tahoma" w:cs="Tahoma"/>
                <w:i/>
                <w:sz w:val="22"/>
                <w:szCs w:val="22"/>
              </w:rPr>
            </w:pPr>
            <w:r w:rsidRPr="00C81274">
              <w:rPr>
                <w:rFonts w:ascii="Tahoma" w:hAnsi="Tahoma" w:cs="Tahoma"/>
                <w:i/>
                <w:sz w:val="22"/>
                <w:szCs w:val="22"/>
              </w:rPr>
              <w:t xml:space="preserve">e.g. 4i, 4q, 4w, 5c, </w:t>
            </w:r>
            <w:r w:rsidR="00642E4B">
              <w:rPr>
                <w:rFonts w:ascii="Tahoma" w:hAnsi="Tahoma" w:cs="Tahoma"/>
                <w:i/>
                <w:sz w:val="22"/>
                <w:szCs w:val="22"/>
              </w:rPr>
              <w:t>6</w:t>
            </w:r>
            <w:r w:rsidRPr="00C81274">
              <w:rPr>
                <w:rFonts w:ascii="Tahoma" w:hAnsi="Tahoma" w:cs="Tahoma"/>
                <w:i/>
                <w:sz w:val="22"/>
                <w:szCs w:val="22"/>
              </w:rPr>
              <w:t>d</w:t>
            </w:r>
          </w:p>
        </w:tc>
      </w:tr>
      <w:tr w:rsidR="00C81274" w:rsidRPr="00C81274" w14:paraId="689CBE34" w14:textId="77777777" w:rsidTr="00E71AE8">
        <w:trPr>
          <w:trHeight w:val="397"/>
        </w:trPr>
        <w:tc>
          <w:tcPr>
            <w:tcW w:w="3544" w:type="dxa"/>
          </w:tcPr>
          <w:p w14:paraId="4CBBBADC" w14:textId="77777777" w:rsidR="00C81274" w:rsidRPr="00C81274" w:rsidRDefault="00C81274" w:rsidP="00CC779E">
            <w:pPr>
              <w:spacing w:line="245" w:lineRule="auto"/>
              <w:ind w:left="360" w:hanging="360"/>
              <w:rPr>
                <w:rFonts w:ascii="Tahoma" w:hAnsi="Tahoma" w:cs="Tahoma"/>
                <w:b/>
                <w:sz w:val="22"/>
                <w:szCs w:val="22"/>
              </w:rPr>
            </w:pPr>
            <w:r w:rsidRPr="00C81274">
              <w:rPr>
                <w:rFonts w:ascii="Tahoma" w:hAnsi="Tahoma" w:cs="Tahoma"/>
                <w:b/>
                <w:sz w:val="22"/>
                <w:szCs w:val="22"/>
              </w:rPr>
              <w:t>Client/employer</w:t>
            </w:r>
          </w:p>
        </w:tc>
        <w:tc>
          <w:tcPr>
            <w:tcW w:w="6946" w:type="dxa"/>
          </w:tcPr>
          <w:p w14:paraId="58FC7837" w14:textId="77777777" w:rsidR="00C81274" w:rsidRPr="00C81274" w:rsidRDefault="00C81274" w:rsidP="00CC779E">
            <w:pPr>
              <w:spacing w:line="245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C81274" w:rsidRPr="00C81274" w14:paraId="05EAE1A3" w14:textId="77777777" w:rsidTr="00E71AE8">
        <w:trPr>
          <w:trHeight w:val="397"/>
        </w:trPr>
        <w:tc>
          <w:tcPr>
            <w:tcW w:w="3544" w:type="dxa"/>
          </w:tcPr>
          <w:p w14:paraId="6039C421" w14:textId="77777777" w:rsidR="00C81274" w:rsidRPr="00C81274" w:rsidRDefault="00C81274" w:rsidP="00CC779E">
            <w:pPr>
              <w:spacing w:line="245" w:lineRule="auto"/>
              <w:rPr>
                <w:rFonts w:ascii="Tahoma" w:hAnsi="Tahoma" w:cs="Tahoma"/>
                <w:b/>
                <w:sz w:val="22"/>
                <w:szCs w:val="22"/>
              </w:rPr>
            </w:pPr>
            <w:r w:rsidRPr="00C81274">
              <w:rPr>
                <w:rFonts w:ascii="Tahoma" w:hAnsi="Tahoma" w:cs="Tahoma"/>
                <w:b/>
                <w:sz w:val="22"/>
                <w:szCs w:val="22"/>
              </w:rPr>
              <w:t>Dates</w:t>
            </w:r>
          </w:p>
        </w:tc>
        <w:tc>
          <w:tcPr>
            <w:tcW w:w="6946" w:type="dxa"/>
          </w:tcPr>
          <w:p w14:paraId="23260DC4" w14:textId="77777777" w:rsidR="00C81274" w:rsidRPr="00C81274" w:rsidRDefault="00C81274" w:rsidP="00CC779E">
            <w:pPr>
              <w:spacing w:line="245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C81274" w:rsidRPr="00C81274" w14:paraId="31A4F169" w14:textId="77777777" w:rsidTr="00E71AE8">
        <w:trPr>
          <w:trHeight w:val="397"/>
        </w:trPr>
        <w:tc>
          <w:tcPr>
            <w:tcW w:w="3544" w:type="dxa"/>
          </w:tcPr>
          <w:p w14:paraId="1EDEDDFE" w14:textId="77777777" w:rsidR="00C81274" w:rsidRPr="00C81274" w:rsidRDefault="00C81274" w:rsidP="00CC779E">
            <w:pPr>
              <w:spacing w:line="245" w:lineRule="auto"/>
              <w:rPr>
                <w:rFonts w:ascii="Tahoma" w:hAnsi="Tahoma" w:cs="Tahoma"/>
                <w:b/>
                <w:sz w:val="22"/>
                <w:szCs w:val="22"/>
              </w:rPr>
            </w:pPr>
            <w:r w:rsidRPr="00C81274">
              <w:rPr>
                <w:rFonts w:ascii="Tahoma" w:hAnsi="Tahoma" w:cs="Tahoma"/>
                <w:b/>
                <w:sz w:val="22"/>
                <w:szCs w:val="22"/>
              </w:rPr>
              <w:t>Referee – name and email address</w:t>
            </w:r>
          </w:p>
        </w:tc>
        <w:tc>
          <w:tcPr>
            <w:tcW w:w="6946" w:type="dxa"/>
          </w:tcPr>
          <w:p w14:paraId="66F72074" w14:textId="77777777" w:rsidR="00C81274" w:rsidRPr="00C81274" w:rsidRDefault="00C81274" w:rsidP="00CC779E">
            <w:pPr>
              <w:spacing w:line="245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14:paraId="1FCE18DF" w14:textId="77777777" w:rsidR="00C81274" w:rsidRPr="00C81274" w:rsidRDefault="00C81274" w:rsidP="00C81274">
      <w:pPr>
        <w:spacing w:after="120" w:line="245" w:lineRule="auto"/>
        <w:ind w:left="360"/>
        <w:rPr>
          <w:rFonts w:ascii="Tahoma" w:hAnsi="Tahoma" w:cs="Tahoma"/>
          <w:sz w:val="22"/>
          <w:szCs w:val="22"/>
        </w:rPr>
      </w:pPr>
    </w:p>
    <w:p w14:paraId="3DF29915" w14:textId="77777777" w:rsidR="000136D9" w:rsidRPr="005B4FDC" w:rsidRDefault="000136D9" w:rsidP="000136D9">
      <w:pPr>
        <w:spacing w:after="120" w:line="245" w:lineRule="auto"/>
        <w:rPr>
          <w:rFonts w:ascii="Tahoma" w:hAnsi="Tahoma" w:cs="Tahoma"/>
          <w:b/>
          <w:bCs w:val="0"/>
          <w:sz w:val="22"/>
          <w:szCs w:val="22"/>
        </w:rPr>
      </w:pPr>
      <w:r w:rsidRPr="005B4FDC">
        <w:rPr>
          <w:rFonts w:ascii="Tahoma" w:hAnsi="Tahoma" w:cs="Tahoma"/>
          <w:b/>
          <w:bCs w:val="0"/>
          <w:sz w:val="22"/>
          <w:szCs w:val="22"/>
        </w:rPr>
        <w:t>DBS</w:t>
      </w:r>
    </w:p>
    <w:p w14:paraId="1EE78B08" w14:textId="77777777" w:rsidR="000136D9" w:rsidRPr="00D843F7" w:rsidRDefault="000136D9" w:rsidP="000136D9">
      <w:pPr>
        <w:pStyle w:val="ListParagraph"/>
        <w:numPr>
          <w:ilvl w:val="0"/>
          <w:numId w:val="3"/>
        </w:numPr>
        <w:spacing w:after="120" w:line="245" w:lineRule="auto"/>
        <w:ind w:left="714" w:hanging="357"/>
        <w:contextualSpacing w:val="0"/>
        <w:rPr>
          <w:rFonts w:ascii="Tahoma" w:hAnsi="Tahoma" w:cs="Tahoma"/>
          <w:sz w:val="22"/>
          <w:szCs w:val="22"/>
        </w:rPr>
      </w:pPr>
      <w:r w:rsidRPr="00D843F7">
        <w:rPr>
          <w:rFonts w:ascii="Tahoma" w:hAnsi="Tahoma" w:cs="Tahoma"/>
          <w:sz w:val="22"/>
          <w:szCs w:val="22"/>
        </w:rPr>
        <w:t xml:space="preserve">Are you DBS registered?  </w:t>
      </w:r>
      <w:r w:rsidRPr="00D843F7">
        <w:rPr>
          <w:rFonts w:ascii="Tahoma" w:hAnsi="Tahoma" w:cs="Tahoma"/>
          <w:b/>
          <w:bCs w:val="0"/>
          <w:sz w:val="22"/>
          <w:szCs w:val="22"/>
        </w:rPr>
        <w:t>Yes / No</w:t>
      </w:r>
    </w:p>
    <w:p w14:paraId="33CD6190" w14:textId="77777777" w:rsidR="000136D9" w:rsidRPr="00D843F7" w:rsidRDefault="000136D9" w:rsidP="000136D9">
      <w:pPr>
        <w:pStyle w:val="ListParagraph"/>
        <w:numPr>
          <w:ilvl w:val="0"/>
          <w:numId w:val="3"/>
        </w:numPr>
        <w:spacing w:after="120" w:line="245" w:lineRule="auto"/>
        <w:ind w:left="714" w:hanging="357"/>
        <w:contextualSpacing w:val="0"/>
        <w:rPr>
          <w:rFonts w:ascii="Tahoma" w:hAnsi="Tahoma" w:cs="Tahoma"/>
          <w:sz w:val="22"/>
          <w:szCs w:val="22"/>
        </w:rPr>
      </w:pPr>
      <w:r w:rsidRPr="00D843F7">
        <w:rPr>
          <w:rFonts w:ascii="Tahoma" w:hAnsi="Tahoma" w:cs="Tahoma"/>
          <w:sz w:val="22"/>
          <w:szCs w:val="22"/>
        </w:rPr>
        <w:t xml:space="preserve">Is your DBS registration for adults or under 18s, or both? </w:t>
      </w:r>
      <w:r w:rsidRPr="00D843F7">
        <w:rPr>
          <w:rFonts w:ascii="Tahoma" w:hAnsi="Tahoma" w:cs="Tahoma"/>
          <w:b/>
          <w:bCs w:val="0"/>
          <w:sz w:val="22"/>
          <w:szCs w:val="22"/>
        </w:rPr>
        <w:t>Adults / Children / Both</w:t>
      </w:r>
    </w:p>
    <w:p w14:paraId="692498DE" w14:textId="77777777" w:rsidR="000136D9" w:rsidRPr="003F1994" w:rsidRDefault="000136D9" w:rsidP="000136D9">
      <w:pPr>
        <w:pStyle w:val="ListParagraph"/>
        <w:numPr>
          <w:ilvl w:val="0"/>
          <w:numId w:val="3"/>
        </w:numPr>
        <w:spacing w:after="240" w:line="245" w:lineRule="auto"/>
        <w:ind w:left="714" w:hanging="357"/>
        <w:contextualSpacing w:val="0"/>
        <w:rPr>
          <w:rFonts w:ascii="Tahoma" w:hAnsi="Tahoma" w:cs="Tahoma"/>
          <w:sz w:val="22"/>
          <w:szCs w:val="22"/>
        </w:rPr>
      </w:pPr>
      <w:r w:rsidRPr="00D843F7">
        <w:rPr>
          <w:rFonts w:ascii="Tahoma" w:hAnsi="Tahoma" w:cs="Tahoma"/>
          <w:sz w:val="22"/>
          <w:szCs w:val="22"/>
        </w:rPr>
        <w:t xml:space="preserve">Are you registered for the update service? </w:t>
      </w:r>
      <w:r w:rsidRPr="00D843F7">
        <w:rPr>
          <w:rFonts w:ascii="Tahoma" w:hAnsi="Tahoma" w:cs="Tahoma"/>
          <w:b/>
          <w:bCs w:val="0"/>
          <w:sz w:val="22"/>
          <w:szCs w:val="22"/>
        </w:rPr>
        <w:t>Yes / No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3"/>
        <w:gridCol w:w="6095"/>
      </w:tblGrid>
      <w:tr w:rsidR="000136D9" w:rsidRPr="002E3EDB" w14:paraId="4A0399E3" w14:textId="77777777" w:rsidTr="00866E0D">
        <w:tc>
          <w:tcPr>
            <w:tcW w:w="3823" w:type="dxa"/>
            <w:shd w:val="clear" w:color="auto" w:fill="auto"/>
          </w:tcPr>
          <w:p w14:paraId="3C096865" w14:textId="77777777" w:rsidR="000136D9" w:rsidRPr="002E3EDB" w:rsidRDefault="000136D9" w:rsidP="00866E0D">
            <w:pPr>
              <w:spacing w:after="120" w:line="245" w:lineRule="auto"/>
              <w:rPr>
                <w:rFonts w:ascii="Tahoma" w:hAnsi="Tahoma" w:cs="Tahoma"/>
                <w:sz w:val="22"/>
                <w:szCs w:val="22"/>
              </w:rPr>
            </w:pPr>
            <w:r w:rsidRPr="002E3EDB">
              <w:rPr>
                <w:rFonts w:ascii="Tahoma" w:hAnsi="Tahoma" w:cs="Tahoma"/>
                <w:sz w:val="22"/>
                <w:szCs w:val="22"/>
              </w:rPr>
              <w:t>Which organisation does it refer to?</w:t>
            </w:r>
          </w:p>
        </w:tc>
        <w:tc>
          <w:tcPr>
            <w:tcW w:w="6095" w:type="dxa"/>
            <w:shd w:val="clear" w:color="auto" w:fill="auto"/>
          </w:tcPr>
          <w:p w14:paraId="4FF6CC2C" w14:textId="77777777" w:rsidR="000136D9" w:rsidRPr="002E3EDB" w:rsidRDefault="000136D9" w:rsidP="00866E0D">
            <w:pPr>
              <w:spacing w:after="120" w:line="245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0136D9" w:rsidRPr="002E3EDB" w14:paraId="6AF3495D" w14:textId="77777777" w:rsidTr="00866E0D">
        <w:tc>
          <w:tcPr>
            <w:tcW w:w="3823" w:type="dxa"/>
            <w:shd w:val="clear" w:color="auto" w:fill="auto"/>
          </w:tcPr>
          <w:p w14:paraId="07337482" w14:textId="77777777" w:rsidR="000136D9" w:rsidRPr="002E3EDB" w:rsidRDefault="000136D9" w:rsidP="00866E0D">
            <w:pPr>
              <w:spacing w:after="120" w:line="245" w:lineRule="auto"/>
              <w:rPr>
                <w:rFonts w:ascii="Tahoma" w:hAnsi="Tahoma" w:cs="Tahoma"/>
                <w:sz w:val="22"/>
                <w:szCs w:val="22"/>
              </w:rPr>
            </w:pPr>
            <w:r w:rsidRPr="002E3EDB">
              <w:rPr>
                <w:rFonts w:ascii="Tahoma" w:hAnsi="Tahoma" w:cs="Tahoma"/>
                <w:sz w:val="22"/>
                <w:szCs w:val="22"/>
              </w:rPr>
              <w:t>What is its start date?</w:t>
            </w:r>
          </w:p>
        </w:tc>
        <w:tc>
          <w:tcPr>
            <w:tcW w:w="6095" w:type="dxa"/>
            <w:shd w:val="clear" w:color="auto" w:fill="auto"/>
          </w:tcPr>
          <w:p w14:paraId="5C0946F0" w14:textId="77777777" w:rsidR="000136D9" w:rsidRPr="002E3EDB" w:rsidRDefault="000136D9" w:rsidP="00866E0D">
            <w:pPr>
              <w:spacing w:after="120" w:line="245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14:paraId="12526F5F" w14:textId="644F2301" w:rsidR="000136D9" w:rsidRDefault="000136D9" w:rsidP="000136D9">
      <w:pPr>
        <w:spacing w:after="120" w:line="245" w:lineRule="auto"/>
        <w:rPr>
          <w:rFonts w:ascii="Tahoma" w:hAnsi="Tahoma" w:cs="Tahoma"/>
          <w:sz w:val="22"/>
          <w:szCs w:val="22"/>
        </w:rPr>
      </w:pPr>
    </w:p>
    <w:p w14:paraId="4AFEB8DA" w14:textId="2B095F6A" w:rsidR="00FE4C5D" w:rsidRPr="00226D91" w:rsidRDefault="00FE4C5D" w:rsidP="000136D9">
      <w:pPr>
        <w:spacing w:after="120" w:line="245" w:lineRule="auto"/>
        <w:rPr>
          <w:rFonts w:ascii="Tahoma" w:hAnsi="Tahoma" w:cs="Tahoma"/>
          <w:b/>
          <w:bCs w:val="0"/>
          <w:sz w:val="22"/>
          <w:szCs w:val="22"/>
        </w:rPr>
      </w:pPr>
      <w:r w:rsidRPr="00226D91">
        <w:rPr>
          <w:rFonts w:ascii="Tahoma" w:hAnsi="Tahoma" w:cs="Tahoma"/>
          <w:b/>
          <w:bCs w:val="0"/>
          <w:sz w:val="22"/>
          <w:szCs w:val="22"/>
        </w:rPr>
        <w:t>Insurance</w:t>
      </w:r>
    </w:p>
    <w:p w14:paraId="219E2F77" w14:textId="349855A4" w:rsidR="00FE4C5D" w:rsidRDefault="00FE4C5D" w:rsidP="000136D9">
      <w:pPr>
        <w:spacing w:after="120" w:line="245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Do you have professional indemnity insurance?</w:t>
      </w:r>
      <w:r w:rsidR="00226D91">
        <w:rPr>
          <w:rFonts w:ascii="Tahoma" w:hAnsi="Tahoma" w:cs="Tahoma"/>
          <w:sz w:val="22"/>
          <w:szCs w:val="22"/>
        </w:rPr>
        <w:t xml:space="preserve">  </w:t>
      </w:r>
      <w:r w:rsidR="00226D91" w:rsidRPr="00D843F7">
        <w:rPr>
          <w:rFonts w:ascii="Tahoma" w:hAnsi="Tahoma" w:cs="Tahoma"/>
          <w:b/>
          <w:bCs w:val="0"/>
          <w:sz w:val="22"/>
          <w:szCs w:val="22"/>
        </w:rPr>
        <w:t>Yes / No</w:t>
      </w:r>
    </w:p>
    <w:p w14:paraId="23B4969F" w14:textId="5942ABDA" w:rsidR="00FE4C5D" w:rsidRDefault="00FE4C5D" w:rsidP="000136D9">
      <w:pPr>
        <w:spacing w:after="120" w:line="245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If yes, </w:t>
      </w:r>
      <w:r w:rsidR="009806BE">
        <w:rPr>
          <w:rFonts w:ascii="Tahoma" w:hAnsi="Tahoma" w:cs="Tahoma"/>
          <w:sz w:val="22"/>
          <w:szCs w:val="22"/>
        </w:rPr>
        <w:t xml:space="preserve">please attach a copy of your insurance policy on return of </w:t>
      </w:r>
      <w:r w:rsidR="00226D91">
        <w:rPr>
          <w:rFonts w:ascii="Tahoma" w:hAnsi="Tahoma" w:cs="Tahoma"/>
          <w:sz w:val="22"/>
          <w:szCs w:val="22"/>
        </w:rPr>
        <w:t>your contract.</w:t>
      </w:r>
    </w:p>
    <w:p w14:paraId="2C034345" w14:textId="77777777" w:rsidR="00FE4C5D" w:rsidRPr="002E3EDB" w:rsidRDefault="00FE4C5D" w:rsidP="000136D9">
      <w:pPr>
        <w:spacing w:after="120" w:line="245" w:lineRule="auto"/>
        <w:rPr>
          <w:rFonts w:ascii="Tahoma" w:hAnsi="Tahoma" w:cs="Tahoma"/>
          <w:sz w:val="22"/>
          <w:szCs w:val="22"/>
        </w:rPr>
      </w:pPr>
    </w:p>
    <w:p w14:paraId="7F874947" w14:textId="77777777" w:rsidR="000136D9" w:rsidRPr="003F1994" w:rsidRDefault="000136D9" w:rsidP="000136D9">
      <w:pPr>
        <w:spacing w:after="120" w:line="245" w:lineRule="auto"/>
        <w:rPr>
          <w:rFonts w:ascii="Tahoma" w:hAnsi="Tahoma" w:cs="Tahoma"/>
          <w:b/>
          <w:bCs w:val="0"/>
          <w:sz w:val="22"/>
          <w:szCs w:val="22"/>
        </w:rPr>
      </w:pPr>
      <w:r w:rsidRPr="003F1994">
        <w:rPr>
          <w:rFonts w:ascii="Tahoma" w:hAnsi="Tahoma" w:cs="Tahoma"/>
          <w:b/>
          <w:bCs w:val="0"/>
          <w:sz w:val="22"/>
          <w:szCs w:val="22"/>
        </w:rPr>
        <w:t>Email / newsletter agreement</w:t>
      </w:r>
    </w:p>
    <w:p w14:paraId="04132AB9" w14:textId="77777777" w:rsidR="000136D9" w:rsidRDefault="000136D9" w:rsidP="000136D9">
      <w:pPr>
        <w:spacing w:after="120" w:line="245" w:lineRule="auto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Would you like to receive occasional information/updates, via email, relevant to Natspec Transform training and consultancy activities? </w:t>
      </w:r>
      <w:r>
        <w:rPr>
          <w:rFonts w:ascii="Tahoma" w:hAnsi="Tahoma" w:cs="Tahoma"/>
          <w:sz w:val="22"/>
          <w:szCs w:val="22"/>
        </w:rPr>
        <w:tab/>
      </w:r>
      <w:r w:rsidRPr="003F1994">
        <w:rPr>
          <w:rFonts w:ascii="Tahoma" w:hAnsi="Tahoma" w:cs="Tahoma"/>
          <w:b/>
          <w:bCs w:val="0"/>
          <w:sz w:val="22"/>
          <w:szCs w:val="22"/>
        </w:rPr>
        <w:t>Yes / No</w:t>
      </w:r>
    </w:p>
    <w:p w14:paraId="6E5AAD7B" w14:textId="77777777" w:rsidR="000136D9" w:rsidRDefault="000136D9" w:rsidP="000136D9">
      <w:pPr>
        <w:spacing w:after="120" w:line="245" w:lineRule="auto"/>
        <w:rPr>
          <w:rFonts w:ascii="Tahoma" w:hAnsi="Tahoma" w:cs="Tahoma"/>
          <w:b/>
          <w:sz w:val="22"/>
          <w:szCs w:val="22"/>
        </w:rPr>
      </w:pPr>
    </w:p>
    <w:p w14:paraId="27BE4351" w14:textId="77777777" w:rsidR="000136D9" w:rsidRPr="008B1CBD" w:rsidRDefault="000136D9" w:rsidP="000136D9">
      <w:pPr>
        <w:spacing w:after="120" w:line="245" w:lineRule="auto"/>
        <w:rPr>
          <w:rFonts w:ascii="Tahoma" w:hAnsi="Tahoma" w:cs="Tahoma"/>
          <w:bCs w:val="0"/>
          <w:sz w:val="22"/>
          <w:szCs w:val="22"/>
        </w:rPr>
      </w:pPr>
      <w:r w:rsidRPr="002E3EDB">
        <w:rPr>
          <w:rFonts w:ascii="Tahoma" w:hAnsi="Tahoma" w:cs="Tahoma"/>
          <w:b/>
          <w:sz w:val="22"/>
          <w:szCs w:val="22"/>
        </w:rPr>
        <w:t>Date form completed:</w:t>
      </w:r>
      <w:r w:rsidRPr="008B1CBD">
        <w:rPr>
          <w:rFonts w:ascii="Tahoma" w:hAnsi="Tahoma" w:cs="Tahoma"/>
          <w:bCs w:val="0"/>
          <w:sz w:val="22"/>
          <w:szCs w:val="22"/>
        </w:rPr>
        <w:t xml:space="preserve"> </w:t>
      </w:r>
    </w:p>
    <w:p w14:paraId="73487D90" w14:textId="15AD8C78" w:rsidR="00C81274" w:rsidRPr="00C81274" w:rsidRDefault="00C81274" w:rsidP="000136D9">
      <w:pPr>
        <w:spacing w:after="120" w:line="245" w:lineRule="auto"/>
        <w:rPr>
          <w:rFonts w:ascii="Tahoma" w:hAnsi="Tahoma" w:cs="Tahoma"/>
          <w:b/>
          <w:sz w:val="22"/>
          <w:szCs w:val="22"/>
        </w:rPr>
      </w:pPr>
    </w:p>
    <w:sectPr w:rsidR="00C81274" w:rsidRPr="00C81274" w:rsidSect="00C327E5">
      <w:headerReference w:type="first" r:id="rId12"/>
      <w:footerReference w:type="first" r:id="rId13"/>
      <w:pgSz w:w="11900" w:h="16840"/>
      <w:pgMar w:top="1134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5F29C0" w14:textId="77777777" w:rsidR="00F768B6" w:rsidRDefault="00F768B6" w:rsidP="003B7BB1">
      <w:r>
        <w:separator/>
      </w:r>
    </w:p>
  </w:endnote>
  <w:endnote w:type="continuationSeparator" w:id="0">
    <w:p w14:paraId="1DFF8BCE" w14:textId="77777777" w:rsidR="00F768B6" w:rsidRDefault="00F768B6" w:rsidP="003B7B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768865" w14:textId="441A5020" w:rsidR="003A05E1" w:rsidRDefault="003A05E1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080C127" wp14:editId="646225E7">
          <wp:simplePos x="0" y="0"/>
          <wp:positionH relativeFrom="page">
            <wp:align>right</wp:align>
          </wp:positionH>
          <wp:positionV relativeFrom="paragraph">
            <wp:posOffset>-488950</wp:posOffset>
          </wp:positionV>
          <wp:extent cx="7560000" cy="1195027"/>
          <wp:effectExtent l="0" t="0" r="3175" b="571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G0521 Natspec 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1950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8BB4BC" w14:textId="77777777" w:rsidR="00F768B6" w:rsidRDefault="00F768B6" w:rsidP="003B7BB1">
      <w:r>
        <w:separator/>
      </w:r>
    </w:p>
  </w:footnote>
  <w:footnote w:type="continuationSeparator" w:id="0">
    <w:p w14:paraId="2B8AEEB2" w14:textId="77777777" w:rsidR="00F768B6" w:rsidRDefault="00F768B6" w:rsidP="003B7B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835F27" w14:textId="437C35B0" w:rsidR="00C97751" w:rsidRDefault="00C97751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F248858" wp14:editId="0F35C01C">
          <wp:simplePos x="0" y="0"/>
          <wp:positionH relativeFrom="margin">
            <wp:align>right</wp:align>
          </wp:positionH>
          <wp:positionV relativeFrom="margin">
            <wp:posOffset>-550545</wp:posOffset>
          </wp:positionV>
          <wp:extent cx="1485900" cy="1465180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G0521 Natspec letterhead_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613" r="14684"/>
                  <a:stretch/>
                </pic:blipFill>
                <pic:spPr bwMode="auto">
                  <a:xfrm>
                    <a:off x="0" y="0"/>
                    <a:ext cx="1485900" cy="14651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111C56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28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C6C0728"/>
    <w:multiLevelType w:val="hybridMultilevel"/>
    <w:tmpl w:val="5CB056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92284A"/>
    <w:multiLevelType w:val="hybridMultilevel"/>
    <w:tmpl w:val="C9AED19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1D7199"/>
    <w:multiLevelType w:val="hybridMultilevel"/>
    <w:tmpl w:val="744023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274"/>
    <w:rsid w:val="0001359B"/>
    <w:rsid w:val="000136D9"/>
    <w:rsid w:val="000275BB"/>
    <w:rsid w:val="000413EA"/>
    <w:rsid w:val="000722A3"/>
    <w:rsid w:val="000C365F"/>
    <w:rsid w:val="00100CCA"/>
    <w:rsid w:val="00175F69"/>
    <w:rsid w:val="001B5CAF"/>
    <w:rsid w:val="001F3C35"/>
    <w:rsid w:val="001F7FDC"/>
    <w:rsid w:val="00224191"/>
    <w:rsid w:val="00226D91"/>
    <w:rsid w:val="002813DD"/>
    <w:rsid w:val="002863F6"/>
    <w:rsid w:val="00293836"/>
    <w:rsid w:val="002E5877"/>
    <w:rsid w:val="00322FB4"/>
    <w:rsid w:val="00344AEA"/>
    <w:rsid w:val="00386A79"/>
    <w:rsid w:val="003870B1"/>
    <w:rsid w:val="003A05E1"/>
    <w:rsid w:val="003B7BB1"/>
    <w:rsid w:val="003B7BE1"/>
    <w:rsid w:val="003C5BBD"/>
    <w:rsid w:val="003D0009"/>
    <w:rsid w:val="004306BF"/>
    <w:rsid w:val="004700A9"/>
    <w:rsid w:val="00485621"/>
    <w:rsid w:val="004A20A3"/>
    <w:rsid w:val="004E7F06"/>
    <w:rsid w:val="00500CDA"/>
    <w:rsid w:val="00501182"/>
    <w:rsid w:val="00504790"/>
    <w:rsid w:val="0050523A"/>
    <w:rsid w:val="005266BE"/>
    <w:rsid w:val="00545D3D"/>
    <w:rsid w:val="00552739"/>
    <w:rsid w:val="00555C12"/>
    <w:rsid w:val="005901A1"/>
    <w:rsid w:val="0059581F"/>
    <w:rsid w:val="005D5FD7"/>
    <w:rsid w:val="00642E4B"/>
    <w:rsid w:val="00646CFB"/>
    <w:rsid w:val="00657B08"/>
    <w:rsid w:val="0075305B"/>
    <w:rsid w:val="0075493A"/>
    <w:rsid w:val="007578BC"/>
    <w:rsid w:val="007B57B0"/>
    <w:rsid w:val="007E3587"/>
    <w:rsid w:val="00834998"/>
    <w:rsid w:val="008F337D"/>
    <w:rsid w:val="009747FB"/>
    <w:rsid w:val="00980501"/>
    <w:rsid w:val="009806BE"/>
    <w:rsid w:val="009E227C"/>
    <w:rsid w:val="00A15D9B"/>
    <w:rsid w:val="00A361A7"/>
    <w:rsid w:val="00A520E3"/>
    <w:rsid w:val="00AA0F72"/>
    <w:rsid w:val="00AF77C8"/>
    <w:rsid w:val="00B03EAC"/>
    <w:rsid w:val="00B124DC"/>
    <w:rsid w:val="00B64A9F"/>
    <w:rsid w:val="00B93E82"/>
    <w:rsid w:val="00BB32E9"/>
    <w:rsid w:val="00BD1AC2"/>
    <w:rsid w:val="00BE7979"/>
    <w:rsid w:val="00C3014D"/>
    <w:rsid w:val="00C327E5"/>
    <w:rsid w:val="00C81274"/>
    <w:rsid w:val="00C97751"/>
    <w:rsid w:val="00CC779E"/>
    <w:rsid w:val="00CD05F6"/>
    <w:rsid w:val="00DA29B6"/>
    <w:rsid w:val="00DB2E83"/>
    <w:rsid w:val="00E078CF"/>
    <w:rsid w:val="00E71AE8"/>
    <w:rsid w:val="00E937D7"/>
    <w:rsid w:val="00EB5BA7"/>
    <w:rsid w:val="00EC0B0B"/>
    <w:rsid w:val="00F00B68"/>
    <w:rsid w:val="00F01355"/>
    <w:rsid w:val="00F2499C"/>
    <w:rsid w:val="00F462BB"/>
    <w:rsid w:val="00F728D5"/>
    <w:rsid w:val="00F759A7"/>
    <w:rsid w:val="00F768B6"/>
    <w:rsid w:val="00F8345A"/>
    <w:rsid w:val="00F84309"/>
    <w:rsid w:val="00FD7A1C"/>
    <w:rsid w:val="00FE4C5D"/>
    <w:rsid w:val="00FF7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A89F2A8"/>
  <w14:defaultImageDpi w14:val="300"/>
  <w15:docId w15:val="{601A5087-F234-42F6-A1FF-AC0A74320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1274"/>
    <w:rPr>
      <w:rFonts w:ascii="Arial" w:eastAsia="Times New Roman" w:hAnsi="Arial" w:cs="Arial"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7B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7BB1"/>
  </w:style>
  <w:style w:type="paragraph" w:styleId="Footer">
    <w:name w:val="footer"/>
    <w:basedOn w:val="Normal"/>
    <w:link w:val="FooterChar"/>
    <w:unhideWhenUsed/>
    <w:rsid w:val="003B7BB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B7BB1"/>
  </w:style>
  <w:style w:type="paragraph" w:styleId="BalloonText">
    <w:name w:val="Balloon Text"/>
    <w:basedOn w:val="Normal"/>
    <w:link w:val="BalloonTextChar"/>
    <w:uiPriority w:val="99"/>
    <w:semiHidden/>
    <w:unhideWhenUsed/>
    <w:rsid w:val="003B7B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BB1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3B7BB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atspecbodycopy">
    <w:name w:val="Natspec body copy"/>
    <w:basedOn w:val="Normal"/>
    <w:qFormat/>
    <w:rsid w:val="00224191"/>
    <w:pPr>
      <w:spacing w:after="120" w:line="288" w:lineRule="auto"/>
    </w:pPr>
    <w:rPr>
      <w:rFonts w:ascii="Tahoma" w:hAnsi="Tahoma" w:cs="Tahoma"/>
      <w:sz w:val="22"/>
      <w:szCs w:val="22"/>
    </w:rPr>
  </w:style>
  <w:style w:type="paragraph" w:customStyle="1" w:styleId="NatspecbodycopyBOLD">
    <w:name w:val="Natspec body copy BOLD"/>
    <w:basedOn w:val="Natspecbodycopy"/>
    <w:qFormat/>
    <w:rsid w:val="00224191"/>
    <w:rPr>
      <w:b/>
    </w:rPr>
  </w:style>
  <w:style w:type="paragraph" w:customStyle="1" w:styleId="NatspecHeadline1">
    <w:name w:val="Natspec Headline 1"/>
    <w:basedOn w:val="Normal"/>
    <w:qFormat/>
    <w:rsid w:val="00224191"/>
    <w:pPr>
      <w:spacing w:after="240" w:line="242" w:lineRule="auto"/>
      <w:jc w:val="center"/>
    </w:pPr>
    <w:rPr>
      <w:rFonts w:ascii="Tahoma" w:hAnsi="Tahoma" w:cs="Tahoma"/>
      <w:color w:val="250E62"/>
      <w:sz w:val="48"/>
      <w:szCs w:val="48"/>
    </w:rPr>
  </w:style>
  <w:style w:type="paragraph" w:customStyle="1" w:styleId="NatspecHeadline2">
    <w:name w:val="Natspec Headline 2"/>
    <w:basedOn w:val="Normal"/>
    <w:qFormat/>
    <w:rsid w:val="00224191"/>
    <w:pPr>
      <w:spacing w:after="120" w:line="242" w:lineRule="auto"/>
      <w:jc w:val="center"/>
    </w:pPr>
    <w:rPr>
      <w:rFonts w:ascii="Tahoma" w:hAnsi="Tahoma" w:cs="Tahoma"/>
      <w:b/>
      <w:color w:val="009D7F"/>
      <w:sz w:val="32"/>
      <w:szCs w:val="32"/>
    </w:rPr>
  </w:style>
  <w:style w:type="paragraph" w:customStyle="1" w:styleId="NatspecPageHeading">
    <w:name w:val="Natspec Page Heading"/>
    <w:basedOn w:val="Normal"/>
    <w:qFormat/>
    <w:rsid w:val="00224191"/>
    <w:pPr>
      <w:spacing w:after="120" w:line="242" w:lineRule="auto"/>
      <w:jc w:val="center"/>
    </w:pPr>
    <w:rPr>
      <w:rFonts w:ascii="Tahoma" w:hAnsi="Tahoma" w:cs="Tahoma"/>
      <w:color w:val="FFFFFF" w:themeColor="background1"/>
      <w:sz w:val="32"/>
      <w:szCs w:val="32"/>
    </w:rPr>
  </w:style>
  <w:style w:type="paragraph" w:customStyle="1" w:styleId="Natspecsub-head">
    <w:name w:val="Natspec sub-head"/>
    <w:basedOn w:val="Normal"/>
    <w:qFormat/>
    <w:rsid w:val="00224191"/>
    <w:pPr>
      <w:spacing w:after="120" w:line="242" w:lineRule="auto"/>
      <w:jc w:val="center"/>
    </w:pPr>
    <w:rPr>
      <w:rFonts w:ascii="Tahoma" w:hAnsi="Tahoma" w:cs="Tahoma"/>
      <w:color w:val="250E62"/>
      <w:sz w:val="32"/>
      <w:szCs w:val="32"/>
    </w:rPr>
  </w:style>
  <w:style w:type="character" w:styleId="BookTitle">
    <w:name w:val="Book Title"/>
    <w:basedOn w:val="DefaultParagraphFont"/>
    <w:uiPriority w:val="33"/>
    <w:qFormat/>
    <w:rsid w:val="00224191"/>
    <w:rPr>
      <w:b/>
      <w:bCs/>
      <w:i/>
      <w:iCs/>
      <w:spacing w:val="5"/>
    </w:rPr>
  </w:style>
  <w:style w:type="table" w:styleId="TableGrid">
    <w:name w:val="Table Grid"/>
    <w:basedOn w:val="TableNormal"/>
    <w:rsid w:val="00C81274"/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127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81274"/>
    <w:rPr>
      <w:color w:val="0000FF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C81274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175F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3927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transform@natspec.org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th%20Perry\AppData\Roaming\Microsoft\Templates\Natspec%20Letter%20hea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A15967AE93C2439C6D540295E4793A" ma:contentTypeVersion="12" ma:contentTypeDescription="Create a new document." ma:contentTypeScope="" ma:versionID="6373872d42df0bfe8cd3ac00cbb20904">
  <xsd:schema xmlns:xsd="http://www.w3.org/2001/XMLSchema" xmlns:xs="http://www.w3.org/2001/XMLSchema" xmlns:p="http://schemas.microsoft.com/office/2006/metadata/properties" xmlns:ns2="eefd7c87-d9d2-4895-8f0d-4cda1a5bcaa1" xmlns:ns3="c5b77680-acd9-42ce-989c-6c2ed5478eaa" targetNamespace="http://schemas.microsoft.com/office/2006/metadata/properties" ma:root="true" ma:fieldsID="eba324f8e8c5e9faeb5f02e6accda4ed" ns2:_="" ns3:_="">
    <xsd:import namespace="eefd7c87-d9d2-4895-8f0d-4cda1a5bcaa1"/>
    <xsd:import namespace="c5b77680-acd9-42ce-989c-6c2ed5478e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fd7c87-d9d2-4895-8f0d-4cda1a5bca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b77680-acd9-42ce-989c-6c2ed5478ea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31620A6-5AAA-4368-9CA2-5DF8E93A18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41F5625-BB76-4A31-95E1-5C556DDE18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fd7c87-d9d2-4895-8f0d-4cda1a5bcaa1"/>
    <ds:schemaRef ds:uri="c5b77680-acd9-42ce-989c-6c2ed5478e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ADD9DF-8BAB-4872-B1CF-7325FD3337A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Natspec Letter head template</Template>
  <TotalTime>26</TotalTime>
  <Pages>4</Pages>
  <Words>787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JG Creative</Company>
  <LinksUpToDate>false</LinksUpToDate>
  <CharactersWithSpaces>5263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</dc:creator>
  <cp:keywords/>
  <dc:description/>
  <cp:lastModifiedBy>Beth Mobbs-White</cp:lastModifiedBy>
  <cp:revision>29</cp:revision>
  <dcterms:created xsi:type="dcterms:W3CDTF">2021-02-09T17:22:00Z</dcterms:created>
  <dcterms:modified xsi:type="dcterms:W3CDTF">2021-03-25T16:43:00Z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0x010100BFA15967AE93C2439C6D540295E4793A</vt:lpwstr>
  </property>
</Properties>
</file>