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7B4E5" w14:textId="77777777" w:rsidR="00C74648" w:rsidRPr="00C74648" w:rsidRDefault="00C74648" w:rsidP="00C74648">
      <w:pPr>
        <w:pStyle w:val="NatspecHeadline1"/>
        <w:jc w:val="left"/>
        <w:rPr>
          <w:sz w:val="40"/>
        </w:rPr>
      </w:pPr>
      <w:r w:rsidRPr="00C74648">
        <w:rPr>
          <w:sz w:val="40"/>
        </w:rPr>
        <w:t>Natspec Membership - Application Form</w:t>
      </w:r>
    </w:p>
    <w:p w14:paraId="3D63AE6D" w14:textId="77777777" w:rsidR="00C74648" w:rsidRDefault="00C74648" w:rsidP="00C74648">
      <w:pPr>
        <w:pStyle w:val="NatspecHeadline1"/>
        <w:jc w:val="left"/>
        <w:rPr>
          <w:sz w:val="40"/>
        </w:rPr>
      </w:pPr>
      <w:r w:rsidRPr="00C74648">
        <w:rPr>
          <w:sz w:val="40"/>
        </w:rPr>
        <w:t xml:space="preserve">Associate </w:t>
      </w:r>
      <w:r>
        <w:rPr>
          <w:sz w:val="40"/>
        </w:rPr>
        <w:t>Member</w:t>
      </w:r>
    </w:p>
    <w:p w14:paraId="34276164" w14:textId="77777777" w:rsidR="00C74648" w:rsidRPr="00C74648" w:rsidRDefault="00C74648" w:rsidP="00C74648">
      <w:pPr>
        <w:pStyle w:val="NatspecHeadline1"/>
        <w:jc w:val="left"/>
        <w:rPr>
          <w:sz w:val="28"/>
          <w:szCs w:val="28"/>
        </w:rPr>
      </w:pPr>
    </w:p>
    <w:p w14:paraId="65D01257" w14:textId="77777777" w:rsidR="00C74648" w:rsidRPr="00B64DCB" w:rsidRDefault="00C74648" w:rsidP="00C74648">
      <w:pPr>
        <w:pStyle w:val="NatspecHeadline2"/>
        <w:jc w:val="left"/>
      </w:pPr>
      <w:r w:rsidRPr="00B64DCB">
        <w:t xml:space="preserve">Contact Information </w:t>
      </w:r>
    </w:p>
    <w:p w14:paraId="7A5C8BB6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74648" w:rsidRPr="00B64DCB" w14:paraId="1F733BA0" w14:textId="77777777" w:rsidTr="00C74648">
        <w:tc>
          <w:tcPr>
            <w:tcW w:w="9634" w:type="dxa"/>
          </w:tcPr>
          <w:p w14:paraId="4B68CBD7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Name of College/provider/school</w:t>
            </w:r>
          </w:p>
          <w:p w14:paraId="0E60C15D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30E6C07D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4FE1A6AC" w14:textId="77777777" w:rsidTr="00C74648">
        <w:tc>
          <w:tcPr>
            <w:tcW w:w="9634" w:type="dxa"/>
          </w:tcPr>
          <w:p w14:paraId="22C33627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Address</w:t>
            </w:r>
          </w:p>
          <w:p w14:paraId="36014585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69D4C080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21E9EFC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269F7F4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Post Code</w:t>
            </w:r>
          </w:p>
        </w:tc>
      </w:tr>
      <w:tr w:rsidR="00C74648" w:rsidRPr="00B64DCB" w14:paraId="7629CA55" w14:textId="77777777" w:rsidTr="00C74648">
        <w:tc>
          <w:tcPr>
            <w:tcW w:w="9634" w:type="dxa"/>
          </w:tcPr>
          <w:p w14:paraId="1EC3E7F5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Web site address</w:t>
            </w:r>
          </w:p>
          <w:p w14:paraId="5CA662D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413D34AB" w14:textId="77777777" w:rsidTr="00C74648">
        <w:tc>
          <w:tcPr>
            <w:tcW w:w="9634" w:type="dxa"/>
          </w:tcPr>
          <w:p w14:paraId="3C4419FD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E-mail</w:t>
            </w:r>
          </w:p>
          <w:p w14:paraId="1BA5C32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6FFD392D" w14:textId="77777777" w:rsidTr="00C74648">
        <w:tc>
          <w:tcPr>
            <w:tcW w:w="9634" w:type="dxa"/>
          </w:tcPr>
          <w:p w14:paraId="641A5B1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Telephone Number</w:t>
            </w:r>
          </w:p>
          <w:p w14:paraId="62263CF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7AD16B0A" w14:textId="77777777" w:rsidTr="00C74648">
        <w:tc>
          <w:tcPr>
            <w:tcW w:w="9634" w:type="dxa"/>
          </w:tcPr>
          <w:p w14:paraId="608759B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Charity number where applicable</w:t>
            </w:r>
          </w:p>
          <w:p w14:paraId="438906A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765DC1FC" w14:textId="77777777" w:rsidTr="00C74648">
        <w:tc>
          <w:tcPr>
            <w:tcW w:w="96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04632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3E8AF104" w14:textId="77777777" w:rsidTr="00C74648">
        <w:tc>
          <w:tcPr>
            <w:tcW w:w="9634" w:type="dxa"/>
          </w:tcPr>
          <w:p w14:paraId="05E7DE6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 xml:space="preserve">Key Contact Name </w:t>
            </w:r>
          </w:p>
          <w:p w14:paraId="2B4CDB6F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5C31ECA7" w14:textId="77777777" w:rsidTr="00C74648">
        <w:tc>
          <w:tcPr>
            <w:tcW w:w="9634" w:type="dxa"/>
          </w:tcPr>
          <w:p w14:paraId="734CE910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E-mail</w:t>
            </w:r>
          </w:p>
          <w:p w14:paraId="6895F702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3A014972" w14:textId="77777777" w:rsidTr="00C74648">
        <w:tc>
          <w:tcPr>
            <w:tcW w:w="9634" w:type="dxa"/>
          </w:tcPr>
          <w:p w14:paraId="0250B636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Telephone Number</w:t>
            </w:r>
          </w:p>
          <w:p w14:paraId="6D6AEC8A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</w:tbl>
    <w:p w14:paraId="5E6B66C4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/>
        </w:rPr>
      </w:pPr>
    </w:p>
    <w:p w14:paraId="59524A90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74648" w:rsidRPr="00B64DCB" w14:paraId="21FD25B2" w14:textId="77777777" w:rsidTr="00C74648">
        <w:tc>
          <w:tcPr>
            <w:tcW w:w="9634" w:type="dxa"/>
          </w:tcPr>
          <w:p w14:paraId="45035C97" w14:textId="77777777" w:rsidR="00C74648" w:rsidRPr="00B64DCB" w:rsidRDefault="00C74648" w:rsidP="00F426A7">
            <w:pPr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Brief description of your provision</w:t>
            </w:r>
          </w:p>
          <w:p w14:paraId="2D03E460" w14:textId="77777777" w:rsidR="00C74648" w:rsidRPr="00B64DCB" w:rsidRDefault="00C74648" w:rsidP="00F426A7">
            <w:pPr>
              <w:rPr>
                <w:rFonts w:ascii="Tahoma" w:eastAsia="Times New Roman" w:hAnsi="Tahoma" w:cs="Tahoma"/>
                <w:b/>
              </w:rPr>
            </w:pPr>
          </w:p>
          <w:p w14:paraId="095CF059" w14:textId="77777777" w:rsidR="00C74648" w:rsidRPr="00B64DCB" w:rsidRDefault="00C74648" w:rsidP="00F426A7">
            <w:pPr>
              <w:rPr>
                <w:rFonts w:ascii="Tahoma" w:eastAsia="Times New Roman" w:hAnsi="Tahoma" w:cs="Tahoma"/>
                <w:b/>
              </w:rPr>
            </w:pPr>
          </w:p>
          <w:p w14:paraId="4D7D4605" w14:textId="77777777" w:rsidR="00C74648" w:rsidRPr="00B64DCB" w:rsidRDefault="00C74648" w:rsidP="00F426A7">
            <w:pPr>
              <w:rPr>
                <w:rFonts w:ascii="Tahoma" w:eastAsia="Times New Roman" w:hAnsi="Tahoma" w:cs="Tahoma"/>
                <w:b/>
              </w:rPr>
            </w:pPr>
          </w:p>
          <w:p w14:paraId="59F416CA" w14:textId="77777777" w:rsidR="00C74648" w:rsidRPr="00B64DCB" w:rsidRDefault="00C74648" w:rsidP="00F426A7">
            <w:pPr>
              <w:rPr>
                <w:rFonts w:ascii="Tahoma" w:eastAsia="Times New Roman" w:hAnsi="Tahoma" w:cs="Tahoma"/>
                <w:b/>
              </w:rPr>
            </w:pPr>
          </w:p>
          <w:p w14:paraId="041B2F95" w14:textId="77777777" w:rsidR="00C74648" w:rsidRPr="00B64DCB" w:rsidRDefault="00C74648" w:rsidP="00F426A7">
            <w:pPr>
              <w:rPr>
                <w:rFonts w:ascii="Tahoma" w:hAnsi="Tahoma" w:cs="Tahoma"/>
                <w:b/>
              </w:rPr>
            </w:pPr>
          </w:p>
        </w:tc>
      </w:tr>
    </w:tbl>
    <w:p w14:paraId="079BEAD8" w14:textId="77777777" w:rsidR="00C74648" w:rsidRPr="00B64DCB" w:rsidRDefault="00C74648" w:rsidP="00C74648">
      <w:pPr>
        <w:rPr>
          <w:rFonts w:ascii="Tahoma" w:hAnsi="Tahoma" w:cs="Tahoma"/>
        </w:rPr>
      </w:pPr>
    </w:p>
    <w:p w14:paraId="038D1765" w14:textId="77777777" w:rsidR="00C74648" w:rsidRPr="00B64DCB" w:rsidRDefault="00C74648" w:rsidP="00C74648">
      <w:pPr>
        <w:spacing w:after="160" w:line="259" w:lineRule="auto"/>
        <w:rPr>
          <w:rFonts w:ascii="Tahoma" w:eastAsia="Times New Roman" w:hAnsi="Tahoma" w:cs="Tahoma"/>
          <w:bCs/>
        </w:rPr>
      </w:pPr>
    </w:p>
    <w:p w14:paraId="56C736A3" w14:textId="77777777" w:rsidR="00C74648" w:rsidRPr="00B64DCB" w:rsidRDefault="00C74648" w:rsidP="00C74648">
      <w:pPr>
        <w:spacing w:after="160" w:line="259" w:lineRule="auto"/>
        <w:rPr>
          <w:rFonts w:ascii="Tahoma" w:eastAsia="Times New Roman" w:hAnsi="Tahoma" w:cs="Tahoma"/>
          <w:bCs/>
        </w:rPr>
      </w:pPr>
    </w:p>
    <w:p w14:paraId="3387E6DA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7FB018A7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21AEA83E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447929D1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774601DA" w14:textId="77777777" w:rsidR="00C74648" w:rsidRPr="00B64DCB" w:rsidRDefault="00C74648" w:rsidP="00C74648">
      <w:pPr>
        <w:pStyle w:val="NatspecHeadline2"/>
        <w:jc w:val="left"/>
      </w:pPr>
      <w:r w:rsidRPr="00B64DCB">
        <w:t>Current numbers of employees</w:t>
      </w:r>
    </w:p>
    <w:p w14:paraId="53C1FA9C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2693"/>
        <w:gridCol w:w="2977"/>
      </w:tblGrid>
      <w:tr w:rsidR="00C74648" w:rsidRPr="00B64DCB" w14:paraId="228FB848" w14:textId="77777777" w:rsidTr="00C74648">
        <w:trPr>
          <w:trHeight w:val="264"/>
        </w:trPr>
        <w:tc>
          <w:tcPr>
            <w:tcW w:w="4106" w:type="dxa"/>
            <w:vAlign w:val="center"/>
          </w:tcPr>
          <w:p w14:paraId="53B81A9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693" w:type="dxa"/>
            <w:vAlign w:val="center"/>
          </w:tcPr>
          <w:p w14:paraId="58E136F2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Full time</w:t>
            </w:r>
          </w:p>
        </w:tc>
        <w:tc>
          <w:tcPr>
            <w:tcW w:w="2977" w:type="dxa"/>
            <w:vAlign w:val="center"/>
          </w:tcPr>
          <w:p w14:paraId="5305DA2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Part time</w:t>
            </w:r>
          </w:p>
        </w:tc>
      </w:tr>
      <w:tr w:rsidR="00C74648" w:rsidRPr="00B64DCB" w14:paraId="56ACA074" w14:textId="77777777" w:rsidTr="00C74648">
        <w:trPr>
          <w:trHeight w:val="248"/>
        </w:trPr>
        <w:tc>
          <w:tcPr>
            <w:tcW w:w="4106" w:type="dxa"/>
            <w:vAlign w:val="center"/>
          </w:tcPr>
          <w:p w14:paraId="7E9D640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Teachers</w:t>
            </w:r>
          </w:p>
          <w:p w14:paraId="7712E0B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693" w:type="dxa"/>
            <w:vAlign w:val="center"/>
          </w:tcPr>
          <w:p w14:paraId="2A42CE3A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977" w:type="dxa"/>
            <w:vAlign w:val="center"/>
          </w:tcPr>
          <w:p w14:paraId="5FEE5E8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5B4CCA35" w14:textId="77777777" w:rsidTr="00C74648">
        <w:trPr>
          <w:trHeight w:val="264"/>
        </w:trPr>
        <w:tc>
          <w:tcPr>
            <w:tcW w:w="4106" w:type="dxa"/>
            <w:vAlign w:val="center"/>
          </w:tcPr>
          <w:p w14:paraId="37946C5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Care staff</w:t>
            </w:r>
          </w:p>
          <w:p w14:paraId="540C21A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693" w:type="dxa"/>
            <w:vAlign w:val="center"/>
          </w:tcPr>
          <w:p w14:paraId="7074401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977" w:type="dxa"/>
            <w:vAlign w:val="center"/>
          </w:tcPr>
          <w:p w14:paraId="36CC6BB5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552DEBB0" w14:textId="77777777" w:rsidTr="00C74648">
        <w:trPr>
          <w:trHeight w:val="264"/>
        </w:trPr>
        <w:tc>
          <w:tcPr>
            <w:tcW w:w="4106" w:type="dxa"/>
            <w:vAlign w:val="center"/>
          </w:tcPr>
          <w:p w14:paraId="2BF629B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Learning support</w:t>
            </w:r>
          </w:p>
          <w:p w14:paraId="1DAB6936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693" w:type="dxa"/>
            <w:vAlign w:val="center"/>
          </w:tcPr>
          <w:p w14:paraId="53F00FA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977" w:type="dxa"/>
            <w:vAlign w:val="center"/>
          </w:tcPr>
          <w:p w14:paraId="3B94C3F2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16ECFB9E" w14:textId="77777777" w:rsidTr="00C74648">
        <w:trPr>
          <w:trHeight w:val="527"/>
        </w:trPr>
        <w:tc>
          <w:tcPr>
            <w:tcW w:w="4106" w:type="dxa"/>
            <w:vAlign w:val="center"/>
          </w:tcPr>
          <w:p w14:paraId="5DB7916F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Other professionals/therapists</w:t>
            </w:r>
          </w:p>
        </w:tc>
        <w:tc>
          <w:tcPr>
            <w:tcW w:w="2693" w:type="dxa"/>
            <w:vAlign w:val="center"/>
          </w:tcPr>
          <w:p w14:paraId="665328A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977" w:type="dxa"/>
            <w:vAlign w:val="center"/>
          </w:tcPr>
          <w:p w14:paraId="1F4AE2D6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2A08C964" w14:textId="77777777" w:rsidTr="00C74648">
        <w:trPr>
          <w:trHeight w:val="264"/>
        </w:trPr>
        <w:tc>
          <w:tcPr>
            <w:tcW w:w="4106" w:type="dxa"/>
            <w:vAlign w:val="center"/>
          </w:tcPr>
          <w:p w14:paraId="1C7DA80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All other staff</w:t>
            </w:r>
          </w:p>
          <w:p w14:paraId="1BA2EC68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693" w:type="dxa"/>
            <w:vAlign w:val="center"/>
          </w:tcPr>
          <w:p w14:paraId="5454148B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  <w:tc>
          <w:tcPr>
            <w:tcW w:w="2977" w:type="dxa"/>
            <w:vAlign w:val="center"/>
          </w:tcPr>
          <w:p w14:paraId="38A4EC4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</w:tbl>
    <w:p w14:paraId="2E22CF41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0875C6DC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Cs/>
        </w:rPr>
      </w:pPr>
    </w:p>
    <w:p w14:paraId="295A9C06" w14:textId="77777777" w:rsidR="00C74648" w:rsidRPr="00B64DCB" w:rsidRDefault="00C74648" w:rsidP="00C74648">
      <w:pPr>
        <w:pStyle w:val="NatspecHeadline2"/>
        <w:jc w:val="left"/>
      </w:pPr>
      <w:r w:rsidRPr="00B64DCB">
        <w:t>Inspection</w:t>
      </w:r>
    </w:p>
    <w:p w14:paraId="14204B34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1E0E6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9"/>
        <w:gridCol w:w="2977"/>
      </w:tblGrid>
      <w:tr w:rsidR="00C74648" w:rsidRPr="00B64DCB" w14:paraId="2EC106E3" w14:textId="77777777" w:rsidTr="00C74648">
        <w:tc>
          <w:tcPr>
            <w:tcW w:w="6799" w:type="dxa"/>
            <w:shd w:val="clear" w:color="auto" w:fill="auto"/>
          </w:tcPr>
          <w:p w14:paraId="35F1C622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B64DCB">
              <w:rPr>
                <w:rFonts w:ascii="Tahoma" w:eastAsia="Times New Roman" w:hAnsi="Tahoma" w:cs="Tahoma"/>
                <w:b/>
                <w:bCs/>
              </w:rPr>
              <w:t>Has your SEND/LDD provision been inspected by Ofsted?</w:t>
            </w:r>
          </w:p>
        </w:tc>
        <w:tc>
          <w:tcPr>
            <w:tcW w:w="2977" w:type="dxa"/>
            <w:shd w:val="clear" w:color="auto" w:fill="auto"/>
          </w:tcPr>
          <w:p w14:paraId="174AE1B1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  <w:color w:val="1E0E62"/>
                <w:highlight w:val="yellow"/>
              </w:rPr>
            </w:pPr>
          </w:p>
        </w:tc>
      </w:tr>
      <w:tr w:rsidR="00C74648" w:rsidRPr="00B64DCB" w14:paraId="7FD9E114" w14:textId="77777777" w:rsidTr="00C74648">
        <w:tc>
          <w:tcPr>
            <w:tcW w:w="6799" w:type="dxa"/>
            <w:shd w:val="clear" w:color="auto" w:fill="auto"/>
          </w:tcPr>
          <w:p w14:paraId="3E320629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B64DCB">
              <w:rPr>
                <w:rFonts w:ascii="Tahoma" w:eastAsia="Times New Roman" w:hAnsi="Tahoma" w:cs="Tahoma"/>
                <w:b/>
                <w:bCs/>
              </w:rPr>
              <w:t>If yes, when was your most recent inspection?</w:t>
            </w:r>
          </w:p>
        </w:tc>
        <w:tc>
          <w:tcPr>
            <w:tcW w:w="2977" w:type="dxa"/>
            <w:shd w:val="clear" w:color="auto" w:fill="auto"/>
          </w:tcPr>
          <w:p w14:paraId="2023289D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  <w:color w:val="1E0E62"/>
                <w:highlight w:val="yellow"/>
              </w:rPr>
            </w:pPr>
          </w:p>
        </w:tc>
      </w:tr>
      <w:tr w:rsidR="00C74648" w:rsidRPr="00B64DCB" w14:paraId="2D02F2A1" w14:textId="77777777" w:rsidTr="00C74648">
        <w:tc>
          <w:tcPr>
            <w:tcW w:w="6799" w:type="dxa"/>
            <w:shd w:val="clear" w:color="auto" w:fill="auto"/>
          </w:tcPr>
          <w:p w14:paraId="649CB87F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B64DCB">
              <w:rPr>
                <w:rFonts w:ascii="Tahoma" w:eastAsia="Times New Roman" w:hAnsi="Tahoma" w:cs="Tahoma"/>
                <w:b/>
                <w:bCs/>
              </w:rPr>
              <w:t>What was the grade for this provision?</w:t>
            </w:r>
          </w:p>
        </w:tc>
        <w:tc>
          <w:tcPr>
            <w:tcW w:w="2977" w:type="dxa"/>
            <w:shd w:val="clear" w:color="auto" w:fill="auto"/>
          </w:tcPr>
          <w:p w14:paraId="6B5EC044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  <w:color w:val="1E0E62"/>
                <w:highlight w:val="yellow"/>
              </w:rPr>
            </w:pPr>
          </w:p>
        </w:tc>
      </w:tr>
      <w:tr w:rsidR="00C74648" w:rsidRPr="00B64DCB" w14:paraId="1B113894" w14:textId="77777777" w:rsidTr="00C74648">
        <w:tc>
          <w:tcPr>
            <w:tcW w:w="6799" w:type="dxa"/>
            <w:shd w:val="clear" w:color="auto" w:fill="auto"/>
          </w:tcPr>
          <w:p w14:paraId="6522E320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B64DCB">
              <w:rPr>
                <w:rFonts w:ascii="Tahoma" w:eastAsia="Times New Roman" w:hAnsi="Tahoma" w:cs="Tahoma"/>
                <w:b/>
                <w:bCs/>
              </w:rPr>
              <w:t>Are you registered with CQC?</w:t>
            </w:r>
          </w:p>
        </w:tc>
        <w:tc>
          <w:tcPr>
            <w:tcW w:w="2977" w:type="dxa"/>
            <w:shd w:val="clear" w:color="auto" w:fill="auto"/>
          </w:tcPr>
          <w:p w14:paraId="06703E43" w14:textId="77777777" w:rsidR="00C74648" w:rsidRPr="00B64DCB" w:rsidRDefault="00C74648" w:rsidP="00F426A7">
            <w:pPr>
              <w:spacing w:after="0"/>
              <w:jc w:val="both"/>
              <w:rPr>
                <w:rFonts w:ascii="Tahoma" w:eastAsia="Times New Roman" w:hAnsi="Tahoma" w:cs="Tahoma"/>
                <w:b/>
                <w:bCs/>
                <w:color w:val="1E0E62"/>
              </w:rPr>
            </w:pPr>
          </w:p>
        </w:tc>
      </w:tr>
    </w:tbl>
    <w:p w14:paraId="7EB44DFE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66210D5F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1D0AD858" w14:textId="77777777" w:rsidR="00C74648" w:rsidRPr="00B64DCB" w:rsidRDefault="00C74648" w:rsidP="00C74648">
      <w:pPr>
        <w:pStyle w:val="NatspecHeadline2"/>
        <w:jc w:val="left"/>
      </w:pPr>
      <w:r w:rsidRPr="00B64DCB">
        <w:t xml:space="preserve">Numbers of students with learning difficulties or disabilities           </w:t>
      </w:r>
    </w:p>
    <w:p w14:paraId="441A71D9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/>
          <w:bCs/>
          <w:color w:val="1E0E62"/>
        </w:rPr>
      </w:pPr>
    </w:p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5"/>
        <w:gridCol w:w="3545"/>
        <w:gridCol w:w="2976"/>
      </w:tblGrid>
      <w:tr w:rsidR="00C74648" w:rsidRPr="00B64DCB" w14:paraId="6DD67A91" w14:textId="77777777" w:rsidTr="00C74648">
        <w:tc>
          <w:tcPr>
            <w:tcW w:w="1665" w:type="pct"/>
          </w:tcPr>
          <w:p w14:paraId="458E6F6B" w14:textId="77777777" w:rsidR="00C74648" w:rsidRPr="00B64DCB" w:rsidRDefault="00C74648" w:rsidP="00F426A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Category</w:t>
            </w:r>
          </w:p>
        </w:tc>
        <w:tc>
          <w:tcPr>
            <w:tcW w:w="1813" w:type="pct"/>
          </w:tcPr>
          <w:p w14:paraId="045530B2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Student numbers 16 - 18</w:t>
            </w:r>
          </w:p>
        </w:tc>
        <w:tc>
          <w:tcPr>
            <w:tcW w:w="1523" w:type="pct"/>
          </w:tcPr>
          <w:p w14:paraId="5339C17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Student numbers 19-25</w:t>
            </w:r>
          </w:p>
          <w:p w14:paraId="69BF6018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  <w:tr w:rsidR="00C74648" w:rsidRPr="00B64DCB" w14:paraId="5C667D7C" w14:textId="77777777" w:rsidTr="00C74648">
        <w:trPr>
          <w:trHeight w:val="516"/>
        </w:trPr>
        <w:tc>
          <w:tcPr>
            <w:tcW w:w="1665" w:type="pct"/>
          </w:tcPr>
          <w:p w14:paraId="5829048F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 xml:space="preserve">High needs funded students </w:t>
            </w:r>
          </w:p>
        </w:tc>
        <w:tc>
          <w:tcPr>
            <w:tcW w:w="1813" w:type="pct"/>
          </w:tcPr>
          <w:p w14:paraId="38A0D3C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523" w:type="pct"/>
          </w:tcPr>
          <w:p w14:paraId="0CE8DCA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  <w:tr w:rsidR="00C74648" w:rsidRPr="00B64DCB" w14:paraId="2DFBB066" w14:textId="77777777" w:rsidTr="00C74648">
        <w:trPr>
          <w:trHeight w:val="516"/>
        </w:trPr>
        <w:tc>
          <w:tcPr>
            <w:tcW w:w="1665" w:type="pct"/>
          </w:tcPr>
          <w:p w14:paraId="62E8F76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 xml:space="preserve">Other students with declared SEND or LDD </w:t>
            </w:r>
          </w:p>
        </w:tc>
        <w:tc>
          <w:tcPr>
            <w:tcW w:w="1813" w:type="pct"/>
          </w:tcPr>
          <w:p w14:paraId="1E691AB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  <w:tc>
          <w:tcPr>
            <w:tcW w:w="1523" w:type="pct"/>
          </w:tcPr>
          <w:p w14:paraId="4131C91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</w:tbl>
    <w:p w14:paraId="2BAB125F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1E0E62"/>
        </w:rPr>
      </w:pPr>
    </w:p>
    <w:p w14:paraId="5CEC8DC4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7A078E70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0EF050A8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3452FB26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6E79AA88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4C90196B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4F2BFB02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65494D19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481F9BF6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7FAF0B13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7948C884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78417074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0183FFC4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3FF7ABCA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1B8636F5" w14:textId="77777777" w:rsidR="00C74648" w:rsidRDefault="00C74648" w:rsidP="00C74648">
      <w:pPr>
        <w:pStyle w:val="NatspecHeadline2"/>
        <w:jc w:val="left"/>
      </w:pPr>
      <w:r>
        <w:t xml:space="preserve">Support needs </w:t>
      </w:r>
    </w:p>
    <w:p w14:paraId="06F71A64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50BC2972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74648" w:rsidRPr="00B64DCB" w14:paraId="7EC07EB0" w14:textId="77777777" w:rsidTr="00C74648">
        <w:tc>
          <w:tcPr>
            <w:tcW w:w="9776" w:type="dxa"/>
          </w:tcPr>
          <w:p w14:paraId="5D8EE051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What are the key training needs in your college at present?</w:t>
            </w:r>
          </w:p>
          <w:p w14:paraId="4D405E77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3974C94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505B9984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651D312C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2BF4451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550C6B76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5883665B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43FA9EC1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00A928F6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7495067C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1426A7D4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2A013ADF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0C3C421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</w:tbl>
    <w:p w14:paraId="39C91C53" w14:textId="77777777" w:rsidR="00C74648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735075B0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74648" w:rsidRPr="00B64DCB" w14:paraId="28A4D5AC" w14:textId="77777777" w:rsidTr="00C74648">
        <w:tc>
          <w:tcPr>
            <w:tcW w:w="9776" w:type="dxa"/>
          </w:tcPr>
          <w:p w14:paraId="70BFE376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What are the main areas of concern or challenge for your college at present?</w:t>
            </w:r>
          </w:p>
          <w:p w14:paraId="0C860FE5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0E1C7892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754A2B3D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3969B7D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27BDEC7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3C24C69A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69E3DF14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65F1FA00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0F10B5E2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0F1E5773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1A0DA10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  <w:p w14:paraId="17E789F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</w:p>
        </w:tc>
      </w:tr>
    </w:tbl>
    <w:p w14:paraId="56A5F482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37A214F1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600A22BD" w14:textId="77777777" w:rsidR="00C74648" w:rsidRPr="00B64DCB" w:rsidRDefault="00C74648" w:rsidP="00C74648">
      <w:pPr>
        <w:spacing w:after="160" w:line="259" w:lineRule="auto"/>
        <w:rPr>
          <w:rFonts w:ascii="Tahoma" w:eastAsia="Times New Roman" w:hAnsi="Tahoma" w:cs="Tahoma"/>
          <w:b/>
          <w:bCs/>
        </w:rPr>
      </w:pPr>
      <w:r w:rsidRPr="00B64DCB">
        <w:rPr>
          <w:rFonts w:ascii="Tahoma" w:eastAsia="Times New Roman" w:hAnsi="Tahoma" w:cs="Tahoma"/>
          <w:b/>
          <w:bCs/>
        </w:rPr>
        <w:br w:type="page"/>
      </w:r>
    </w:p>
    <w:p w14:paraId="7FE3878B" w14:textId="77777777" w:rsidR="00C74648" w:rsidRPr="00B64DCB" w:rsidRDefault="00C74648" w:rsidP="00C74648">
      <w:pPr>
        <w:keepNext/>
        <w:spacing w:after="0" w:line="240" w:lineRule="auto"/>
        <w:jc w:val="both"/>
        <w:outlineLvl w:val="1"/>
        <w:rPr>
          <w:rFonts w:ascii="Tahoma" w:eastAsia="Times New Roman" w:hAnsi="Tahoma" w:cs="Tahoma"/>
          <w:b/>
          <w:bCs/>
        </w:rPr>
      </w:pPr>
    </w:p>
    <w:p w14:paraId="56D3EC5C" w14:textId="77777777" w:rsidR="00C74648" w:rsidRDefault="00C74648" w:rsidP="00C74648">
      <w:pPr>
        <w:keepNext/>
        <w:spacing w:after="0" w:line="240" w:lineRule="auto"/>
        <w:jc w:val="both"/>
        <w:outlineLvl w:val="1"/>
        <w:rPr>
          <w:rFonts w:ascii="Tahoma" w:eastAsia="Times New Roman" w:hAnsi="Tahoma" w:cs="Tahoma"/>
          <w:bCs/>
          <w:sz w:val="32"/>
        </w:rPr>
      </w:pPr>
    </w:p>
    <w:p w14:paraId="1B1F71D8" w14:textId="77777777" w:rsidR="00C74648" w:rsidRPr="00B64DCB" w:rsidRDefault="00C74648" w:rsidP="00C74648">
      <w:pPr>
        <w:pStyle w:val="NatspecHeadline2"/>
        <w:jc w:val="left"/>
      </w:pPr>
      <w:r w:rsidRPr="00B64DCB">
        <w:t xml:space="preserve">Payment Information </w:t>
      </w:r>
    </w:p>
    <w:p w14:paraId="205F3EF1" w14:textId="77777777" w:rsidR="00C74648" w:rsidRPr="00B64DCB" w:rsidRDefault="00C74648" w:rsidP="00C74648">
      <w:pPr>
        <w:keepNext/>
        <w:spacing w:after="0" w:line="240" w:lineRule="auto"/>
        <w:jc w:val="both"/>
        <w:outlineLvl w:val="1"/>
        <w:rPr>
          <w:rFonts w:ascii="Tahoma" w:eastAsia="Times New Roman" w:hAnsi="Tahoma" w:cs="Tahoma"/>
          <w:bCs/>
        </w:rPr>
      </w:pPr>
    </w:p>
    <w:p w14:paraId="00FE645E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</w:rPr>
      </w:pPr>
      <w:r w:rsidRPr="00B64DCB">
        <w:rPr>
          <w:rFonts w:ascii="Tahoma" w:eastAsia="Times New Roman" w:hAnsi="Tahoma" w:cs="Tahoma"/>
        </w:rPr>
        <w:t>Annual membership fees for the period April 1</w:t>
      </w:r>
      <w:r w:rsidRPr="00B64DCB">
        <w:rPr>
          <w:rFonts w:ascii="Tahoma" w:eastAsia="Times New Roman" w:hAnsi="Tahoma" w:cs="Tahoma"/>
          <w:vertAlign w:val="superscript"/>
        </w:rPr>
        <w:t>st</w:t>
      </w:r>
      <w:r w:rsidRPr="00B64DCB">
        <w:rPr>
          <w:rFonts w:ascii="Tahoma" w:eastAsia="Times New Roman" w:hAnsi="Tahoma" w:cs="Tahoma"/>
        </w:rPr>
        <w:t xml:space="preserve"> to March 31</w:t>
      </w:r>
      <w:r w:rsidRPr="00B64DCB">
        <w:rPr>
          <w:rFonts w:ascii="Tahoma" w:eastAsia="Times New Roman" w:hAnsi="Tahoma" w:cs="Tahoma"/>
          <w:vertAlign w:val="superscript"/>
        </w:rPr>
        <w:t>st</w:t>
      </w:r>
      <w:r w:rsidRPr="00B64DCB">
        <w:rPr>
          <w:rFonts w:ascii="Tahoma" w:eastAsia="Times New Roman" w:hAnsi="Tahoma" w:cs="Tahoma"/>
        </w:rPr>
        <w:t xml:space="preserve"> </w:t>
      </w:r>
    </w:p>
    <w:p w14:paraId="3A5D2232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i/>
          <w:iCs/>
          <w:color w:val="9E0000"/>
        </w:rPr>
      </w:pPr>
    </w:p>
    <w:p w14:paraId="21F5ACE9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iCs/>
        </w:rPr>
      </w:pPr>
      <w:r w:rsidRPr="00B64DCB">
        <w:rPr>
          <w:rFonts w:ascii="Tahoma" w:eastAsia="Times New Roman" w:hAnsi="Tahoma" w:cs="Tahoma"/>
          <w:iCs/>
        </w:rPr>
        <w:t>On behalf of the above-named College I apply for membership of Natspec in so doing the above-named College undertakes to support and promote the values of Natspec</w:t>
      </w:r>
      <w:r w:rsidRPr="00B64DCB">
        <w:rPr>
          <w:rFonts w:ascii="Tahoma" w:eastAsia="Times New Roman" w:hAnsi="Tahoma" w:cs="Tahoma"/>
        </w:rPr>
        <w:t xml:space="preserve">. </w:t>
      </w:r>
      <w:r w:rsidRPr="00B64DCB">
        <w:rPr>
          <w:rFonts w:ascii="Tahoma" w:eastAsia="Times New Roman" w:hAnsi="Tahoma" w:cs="Tahoma"/>
          <w:iCs/>
        </w:rPr>
        <w:t>I hereby confirm that I have read and fully endorse the Natspec values and expectations of members</w:t>
      </w:r>
    </w:p>
    <w:p w14:paraId="68F7364B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i/>
          <w:iCs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74648" w:rsidRPr="00B64DCB" w14:paraId="35324D9F" w14:textId="77777777" w:rsidTr="00C74648">
        <w:tc>
          <w:tcPr>
            <w:tcW w:w="9776" w:type="dxa"/>
          </w:tcPr>
          <w:p w14:paraId="6EEAB84E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 xml:space="preserve">Signed </w:t>
            </w:r>
          </w:p>
          <w:p w14:paraId="3DAD791A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430BC285" w14:textId="77777777" w:rsidR="00C74648" w:rsidRP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C74648">
              <w:rPr>
                <w:rFonts w:ascii="Tahoma" w:eastAsia="Times New Roman" w:hAnsi="Tahoma" w:cs="Tahoma"/>
              </w:rPr>
              <w:t xml:space="preserve">(electronic signature is accepted) </w:t>
            </w:r>
          </w:p>
        </w:tc>
      </w:tr>
      <w:tr w:rsidR="00C74648" w:rsidRPr="00B64DCB" w14:paraId="561B20CF" w14:textId="77777777" w:rsidTr="00C74648">
        <w:tc>
          <w:tcPr>
            <w:tcW w:w="9776" w:type="dxa"/>
          </w:tcPr>
          <w:p w14:paraId="65D8966A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>Date</w:t>
            </w:r>
          </w:p>
          <w:p w14:paraId="410F4F8D" w14:textId="77777777" w:rsidR="00C74648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  <w:p w14:paraId="036BB569" w14:textId="77777777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</w:p>
        </w:tc>
      </w:tr>
    </w:tbl>
    <w:p w14:paraId="69C690B8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</w:rPr>
      </w:pPr>
    </w:p>
    <w:p w14:paraId="01AAD5CA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</w:rPr>
      </w:pPr>
      <w:r w:rsidRPr="00B64DCB">
        <w:rPr>
          <w:rFonts w:ascii="Tahoma" w:eastAsia="Times New Roman" w:hAnsi="Tahoma" w:cs="Tahoma"/>
        </w:rPr>
        <w:t>Associate Membership - amount based on number of high needs students</w:t>
      </w:r>
      <w:r w:rsidRPr="00B64DCB">
        <w:rPr>
          <w:rFonts w:ascii="Tahoma" w:eastAsia="Times New Roman" w:hAnsi="Tahoma" w:cs="Tahoma"/>
        </w:rPr>
        <w:tab/>
      </w:r>
    </w:p>
    <w:p w14:paraId="11D84BED" w14:textId="77777777" w:rsidR="00C74648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Cs/>
        </w:rPr>
      </w:pPr>
      <w:r w:rsidRPr="00B64DCB">
        <w:rPr>
          <w:rFonts w:ascii="Tahoma" w:eastAsia="Times New Roman" w:hAnsi="Tahoma" w:cs="Tahoma"/>
          <w:bCs/>
        </w:rPr>
        <w:t xml:space="preserve">Fees are not subject to VAT </w:t>
      </w:r>
    </w:p>
    <w:p w14:paraId="31E576A7" w14:textId="77777777" w:rsidR="00C74648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Cs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88"/>
        <w:gridCol w:w="5244"/>
        <w:gridCol w:w="3544"/>
      </w:tblGrid>
      <w:tr w:rsidR="00C74648" w14:paraId="0E644755" w14:textId="77777777" w:rsidTr="00C74648">
        <w:tc>
          <w:tcPr>
            <w:tcW w:w="988" w:type="dxa"/>
          </w:tcPr>
          <w:p w14:paraId="4B05ADF3" w14:textId="77777777" w:rsidR="00C74648" w:rsidRP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C74648">
              <w:rPr>
                <w:rFonts w:ascii="Tahoma" w:eastAsia="Times New Roman" w:hAnsi="Tahoma" w:cs="Tahoma"/>
                <w:b/>
                <w:bCs/>
              </w:rPr>
              <w:t>Band</w:t>
            </w:r>
          </w:p>
        </w:tc>
        <w:tc>
          <w:tcPr>
            <w:tcW w:w="5244" w:type="dxa"/>
          </w:tcPr>
          <w:p w14:paraId="33EF0F7B" w14:textId="77777777" w:rsidR="00C74648" w:rsidRP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</w:rPr>
            </w:pPr>
            <w:r w:rsidRPr="00C74648">
              <w:rPr>
                <w:rFonts w:ascii="Tahoma" w:eastAsia="Times New Roman" w:hAnsi="Tahoma" w:cs="Tahoma"/>
                <w:b/>
                <w:bCs/>
              </w:rPr>
              <w:t>Student Numbers</w:t>
            </w:r>
          </w:p>
        </w:tc>
        <w:tc>
          <w:tcPr>
            <w:tcW w:w="3544" w:type="dxa"/>
          </w:tcPr>
          <w:p w14:paraId="7531B11B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 w:rsidRPr="00B64DCB">
              <w:rPr>
                <w:rFonts w:ascii="Tahoma" w:eastAsia="Times New Roman" w:hAnsi="Tahoma" w:cs="Tahoma"/>
                <w:b/>
              </w:rPr>
              <w:t>Amount Due</w:t>
            </w:r>
          </w:p>
        </w:tc>
      </w:tr>
      <w:tr w:rsidR="00C74648" w14:paraId="10F6F445" w14:textId="77777777" w:rsidTr="00C74648">
        <w:tc>
          <w:tcPr>
            <w:tcW w:w="988" w:type="dxa"/>
          </w:tcPr>
          <w:p w14:paraId="3811385C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1</w:t>
            </w:r>
          </w:p>
        </w:tc>
        <w:tc>
          <w:tcPr>
            <w:tcW w:w="5244" w:type="dxa"/>
          </w:tcPr>
          <w:p w14:paraId="07ABE8E8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 w:rsidRPr="00B64DCB">
              <w:rPr>
                <w:rFonts w:ascii="Tahoma" w:eastAsia="Times New Roman" w:hAnsi="Tahoma" w:cs="Tahoma"/>
              </w:rPr>
              <w:t>Providers with under 30 high needs students</w:t>
            </w:r>
          </w:p>
        </w:tc>
        <w:tc>
          <w:tcPr>
            <w:tcW w:w="3544" w:type="dxa"/>
          </w:tcPr>
          <w:p w14:paraId="6912CAB2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£750.00</w:t>
            </w:r>
          </w:p>
        </w:tc>
      </w:tr>
      <w:tr w:rsidR="00C74648" w14:paraId="4ABDDBB0" w14:textId="77777777" w:rsidTr="00C74648">
        <w:tc>
          <w:tcPr>
            <w:tcW w:w="988" w:type="dxa"/>
          </w:tcPr>
          <w:p w14:paraId="6D05BA3B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2</w:t>
            </w:r>
          </w:p>
        </w:tc>
        <w:tc>
          <w:tcPr>
            <w:tcW w:w="5244" w:type="dxa"/>
          </w:tcPr>
          <w:p w14:paraId="0FC647FF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 w:rsidRPr="00B64DCB">
              <w:rPr>
                <w:rFonts w:ascii="Tahoma" w:eastAsia="Times New Roman" w:hAnsi="Tahoma" w:cs="Tahoma"/>
              </w:rPr>
              <w:t>Providers with 31 – 100 high needs students</w:t>
            </w:r>
          </w:p>
        </w:tc>
        <w:tc>
          <w:tcPr>
            <w:tcW w:w="3544" w:type="dxa"/>
          </w:tcPr>
          <w:p w14:paraId="44C4BE1B" w14:textId="6417EC92" w:rsidR="00C74648" w:rsidRDefault="003A755F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£10</w:t>
            </w:r>
            <w:r w:rsidR="00C74648">
              <w:rPr>
                <w:rFonts w:ascii="Tahoma" w:eastAsia="Times New Roman" w:hAnsi="Tahoma" w:cs="Tahoma"/>
                <w:bCs/>
              </w:rPr>
              <w:t>50.00</w:t>
            </w:r>
          </w:p>
        </w:tc>
      </w:tr>
      <w:tr w:rsidR="00C74648" w14:paraId="631E49A0" w14:textId="77777777" w:rsidTr="00C74648">
        <w:tc>
          <w:tcPr>
            <w:tcW w:w="988" w:type="dxa"/>
          </w:tcPr>
          <w:p w14:paraId="70A1CC85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3</w:t>
            </w:r>
          </w:p>
        </w:tc>
        <w:tc>
          <w:tcPr>
            <w:tcW w:w="5244" w:type="dxa"/>
          </w:tcPr>
          <w:p w14:paraId="0A300581" w14:textId="77777777" w:rsidR="00C74648" w:rsidRDefault="00C74648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 w:rsidRPr="00B64DCB">
              <w:rPr>
                <w:rFonts w:ascii="Tahoma" w:eastAsia="Times New Roman" w:hAnsi="Tahoma" w:cs="Tahoma"/>
              </w:rPr>
              <w:t>Providers with 100 plus high needs students</w:t>
            </w:r>
          </w:p>
        </w:tc>
        <w:tc>
          <w:tcPr>
            <w:tcW w:w="3544" w:type="dxa"/>
          </w:tcPr>
          <w:p w14:paraId="6F4FCAA7" w14:textId="5F5B18C2" w:rsidR="00C74648" w:rsidRDefault="003A755F" w:rsidP="00C74648">
            <w:pPr>
              <w:spacing w:after="0" w:line="240" w:lineRule="auto"/>
              <w:jc w:val="both"/>
              <w:rPr>
                <w:rFonts w:ascii="Tahoma" w:eastAsia="Times New Roman" w:hAnsi="Tahoma" w:cs="Tahoma"/>
                <w:bCs/>
              </w:rPr>
            </w:pPr>
            <w:r>
              <w:rPr>
                <w:rFonts w:ascii="Tahoma" w:eastAsia="Times New Roman" w:hAnsi="Tahoma" w:cs="Tahoma"/>
                <w:bCs/>
              </w:rPr>
              <w:t>£15</w:t>
            </w:r>
            <w:r w:rsidR="00C333A5">
              <w:rPr>
                <w:rFonts w:ascii="Tahoma" w:eastAsia="Times New Roman" w:hAnsi="Tahoma" w:cs="Tahoma"/>
                <w:bCs/>
              </w:rPr>
              <w:t>00.00</w:t>
            </w:r>
          </w:p>
        </w:tc>
      </w:tr>
    </w:tbl>
    <w:p w14:paraId="1BFB5AC4" w14:textId="77777777" w:rsidR="00C74648" w:rsidRPr="00B64DCB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bCs/>
        </w:rPr>
      </w:pPr>
    </w:p>
    <w:p w14:paraId="14D5CA4D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C74648" w:rsidRPr="00B64DCB" w14:paraId="7653754A" w14:textId="77777777" w:rsidTr="00C74648">
        <w:tc>
          <w:tcPr>
            <w:tcW w:w="9776" w:type="dxa"/>
            <w:gridSpan w:val="2"/>
          </w:tcPr>
          <w:p w14:paraId="68BEAF2E" w14:textId="6EA54E04" w:rsidR="00C74648" w:rsidRPr="00B64DCB" w:rsidRDefault="00C74648" w:rsidP="00F426A7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B64DCB">
              <w:rPr>
                <w:rFonts w:ascii="Tahoma" w:eastAsia="Times New Roman" w:hAnsi="Tahoma" w:cs="Tahoma"/>
                <w:b/>
              </w:rPr>
              <w:t xml:space="preserve">Do you wish to pay an additional £500 for inclusion in the Natspec </w:t>
            </w:r>
            <w:r w:rsidR="00A66EB3">
              <w:rPr>
                <w:rFonts w:ascii="Tahoma" w:eastAsia="Times New Roman" w:hAnsi="Tahoma" w:cs="Tahoma"/>
                <w:b/>
              </w:rPr>
              <w:t>associate members page</w:t>
            </w:r>
            <w:r w:rsidRPr="00B64DCB">
              <w:rPr>
                <w:rFonts w:ascii="Tahoma" w:eastAsia="Times New Roman" w:hAnsi="Tahoma" w:cs="Tahoma"/>
                <w:b/>
              </w:rPr>
              <w:t xml:space="preserve"> on the website?  </w:t>
            </w:r>
          </w:p>
        </w:tc>
      </w:tr>
      <w:tr w:rsidR="00C74648" w:rsidRPr="00B64DCB" w14:paraId="2B556502" w14:textId="77777777" w:rsidTr="00C74648">
        <w:tc>
          <w:tcPr>
            <w:tcW w:w="5240" w:type="dxa"/>
            <w:vAlign w:val="center"/>
          </w:tcPr>
          <w:p w14:paraId="7AC78234" w14:textId="77777777" w:rsidR="00C74648" w:rsidRDefault="00C74648" w:rsidP="00F426A7">
            <w:pPr>
              <w:spacing w:after="0" w:line="240" w:lineRule="auto"/>
              <w:jc w:val="center"/>
              <w:rPr>
                <w:rFonts w:ascii="Tahoma" w:eastAsia="Times New Roman" w:hAnsi="Tahoma" w:cs="Tahoma"/>
              </w:rPr>
            </w:pPr>
          </w:p>
          <w:p w14:paraId="52DAFB80" w14:textId="77777777" w:rsidR="00C74648" w:rsidRDefault="00C74648" w:rsidP="00F426A7">
            <w:pPr>
              <w:spacing w:after="0" w:line="240" w:lineRule="auto"/>
              <w:jc w:val="center"/>
              <w:rPr>
                <w:rFonts w:ascii="Tahoma" w:eastAsia="Times New Roman" w:hAnsi="Tahoma" w:cs="Tahoma"/>
              </w:rPr>
            </w:pPr>
            <w:r w:rsidRPr="00B64DCB">
              <w:rPr>
                <w:rFonts w:ascii="Tahoma" w:eastAsia="Times New Roman" w:hAnsi="Tahoma" w:cs="Tahoma"/>
              </w:rPr>
              <w:t>Yes</w:t>
            </w:r>
          </w:p>
          <w:p w14:paraId="35EF4C05" w14:textId="77777777" w:rsidR="00C74648" w:rsidRPr="00B64DCB" w:rsidRDefault="00C74648" w:rsidP="00F426A7">
            <w:pPr>
              <w:spacing w:after="0" w:line="24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4536" w:type="dxa"/>
            <w:vAlign w:val="center"/>
          </w:tcPr>
          <w:p w14:paraId="38443296" w14:textId="77777777" w:rsidR="00C74648" w:rsidRPr="00B64DCB" w:rsidRDefault="00C74648" w:rsidP="00F426A7">
            <w:pPr>
              <w:spacing w:after="0" w:line="240" w:lineRule="auto"/>
              <w:jc w:val="center"/>
              <w:rPr>
                <w:rFonts w:ascii="Tahoma" w:eastAsia="Times New Roman" w:hAnsi="Tahoma" w:cs="Tahoma"/>
              </w:rPr>
            </w:pPr>
            <w:r w:rsidRPr="00B64DCB">
              <w:rPr>
                <w:rFonts w:ascii="Tahoma" w:eastAsia="Times New Roman" w:hAnsi="Tahoma" w:cs="Tahoma"/>
              </w:rPr>
              <w:t>No</w:t>
            </w:r>
          </w:p>
        </w:tc>
      </w:tr>
      <w:tr w:rsidR="00C333A5" w:rsidRPr="00B64DCB" w14:paraId="37E3AC24" w14:textId="77777777" w:rsidTr="00C81920">
        <w:tc>
          <w:tcPr>
            <w:tcW w:w="9776" w:type="dxa"/>
            <w:gridSpan w:val="2"/>
            <w:vAlign w:val="center"/>
          </w:tcPr>
          <w:p w14:paraId="4BB69E4C" w14:textId="523CA8D1" w:rsidR="00C333A5" w:rsidRPr="00297140" w:rsidRDefault="00A66EB3" w:rsidP="00297140">
            <w:pPr>
              <w:spacing w:after="0" w:line="240" w:lineRule="auto"/>
              <w:rPr>
                <w:rFonts w:ascii="Tahoma" w:eastAsia="Times New Roman" w:hAnsi="Tahoma" w:cs="Tahoma"/>
                <w:b/>
              </w:rPr>
            </w:pPr>
            <w:r w:rsidRPr="00297140">
              <w:rPr>
                <w:rFonts w:ascii="Tahoma" w:eastAsia="Times New Roman" w:hAnsi="Tahoma" w:cs="Tahoma"/>
                <w:b/>
              </w:rPr>
              <w:t>Initial s</w:t>
            </w:r>
            <w:r w:rsidR="00C333A5" w:rsidRPr="00297140">
              <w:rPr>
                <w:rFonts w:ascii="Tahoma" w:eastAsia="Times New Roman" w:hAnsi="Tahoma" w:cs="Tahoma"/>
                <w:b/>
              </w:rPr>
              <w:t xml:space="preserve">et up charge is </w:t>
            </w:r>
            <w:r w:rsidR="003B7EC7" w:rsidRPr="00297140">
              <w:rPr>
                <w:rFonts w:ascii="Tahoma" w:eastAsia="Times New Roman" w:hAnsi="Tahoma" w:cs="Tahoma"/>
                <w:b/>
              </w:rPr>
              <w:t>£500;</w:t>
            </w:r>
            <w:r w:rsidR="00C333A5" w:rsidRPr="00297140">
              <w:rPr>
                <w:rFonts w:ascii="Tahoma" w:eastAsia="Times New Roman" w:hAnsi="Tahoma" w:cs="Tahoma"/>
                <w:b/>
              </w:rPr>
              <w:t xml:space="preserve"> the cost will then be </w:t>
            </w:r>
            <w:r w:rsidR="003B7EC7" w:rsidRPr="00297140">
              <w:rPr>
                <w:rFonts w:ascii="Tahoma" w:eastAsia="Times New Roman" w:hAnsi="Tahoma" w:cs="Tahoma"/>
                <w:b/>
              </w:rPr>
              <w:t xml:space="preserve">£200 per year renewal fee. </w:t>
            </w:r>
          </w:p>
        </w:tc>
      </w:tr>
    </w:tbl>
    <w:p w14:paraId="0610C044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4BACAF91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Cs/>
        </w:rPr>
      </w:pPr>
    </w:p>
    <w:p w14:paraId="3AD836BA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  <w:b/>
          <w:bCs/>
          <w:i/>
        </w:rPr>
      </w:pPr>
      <w:r w:rsidRPr="00B64DCB">
        <w:rPr>
          <w:rFonts w:ascii="Tahoma" w:eastAsia="Times New Roman" w:hAnsi="Tahoma" w:cs="Tahoma"/>
          <w:bCs/>
        </w:rPr>
        <w:t>Please return completed form to</w:t>
      </w:r>
      <w:r w:rsidRPr="00B64DCB">
        <w:rPr>
          <w:rFonts w:ascii="Tahoma" w:eastAsia="Times New Roman" w:hAnsi="Tahoma" w:cs="Tahoma"/>
          <w:b/>
          <w:bCs/>
        </w:rPr>
        <w:t>:</w:t>
      </w:r>
      <w:r w:rsidRPr="00B64DCB">
        <w:rPr>
          <w:rFonts w:ascii="Tahoma" w:eastAsia="Times New Roman" w:hAnsi="Tahoma" w:cs="Tahoma"/>
          <w:b/>
          <w:bCs/>
          <w:i/>
        </w:rPr>
        <w:t xml:space="preserve"> </w:t>
      </w:r>
      <w:r w:rsidRPr="00B64DCB">
        <w:rPr>
          <w:rFonts w:ascii="Tahoma" w:eastAsia="Times New Roman" w:hAnsi="Tahoma" w:cs="Tahoma"/>
        </w:rPr>
        <w:t xml:space="preserve">Rita Buckley </w:t>
      </w:r>
      <w:hyperlink r:id="rId6" w:history="1">
        <w:r w:rsidRPr="00B64DCB">
          <w:rPr>
            <w:rStyle w:val="Hyperlink"/>
            <w:rFonts w:ascii="Tahoma" w:eastAsia="Times New Roman" w:hAnsi="Tahoma" w:cs="Tahoma"/>
          </w:rPr>
          <w:t>rita.buckley@natspec.org.uk</w:t>
        </w:r>
      </w:hyperlink>
      <w:r w:rsidRPr="00B64DCB">
        <w:rPr>
          <w:rFonts w:ascii="Tahoma" w:eastAsia="Times New Roman" w:hAnsi="Tahoma" w:cs="Tahoma"/>
        </w:rPr>
        <w:t xml:space="preserve"> </w:t>
      </w:r>
    </w:p>
    <w:p w14:paraId="13B84A60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2009FF52" w14:textId="77777777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  <w:r w:rsidRPr="00B64DCB">
        <w:rPr>
          <w:rFonts w:ascii="Tahoma" w:eastAsia="Times New Roman" w:hAnsi="Tahoma" w:cs="Tahoma"/>
        </w:rPr>
        <w:t>Or post to:</w:t>
      </w:r>
    </w:p>
    <w:p w14:paraId="3A94BA57" w14:textId="77777777" w:rsidR="00C74648" w:rsidRPr="00B64DCB" w:rsidRDefault="00C74648" w:rsidP="00C74648">
      <w:pPr>
        <w:spacing w:after="0" w:line="240" w:lineRule="auto"/>
        <w:rPr>
          <w:rFonts w:ascii="Tahoma" w:hAnsi="Tahoma" w:cs="Tahoma"/>
          <w:lang w:val="en-US"/>
        </w:rPr>
      </w:pPr>
      <w:r w:rsidRPr="00B64DCB">
        <w:rPr>
          <w:rFonts w:ascii="Tahoma" w:hAnsi="Tahoma" w:cs="Tahoma"/>
          <w:lang w:val="en-US"/>
        </w:rPr>
        <w:t>Natspec</w:t>
      </w:r>
      <w:bookmarkStart w:id="0" w:name="_GoBack"/>
      <w:bookmarkEnd w:id="0"/>
      <w:r w:rsidRPr="00B64DCB">
        <w:rPr>
          <w:rFonts w:ascii="Tahoma" w:hAnsi="Tahoma" w:cs="Tahoma"/>
          <w:lang w:val="en-US"/>
        </w:rPr>
        <w:br/>
        <w:t>Robins Wood House</w:t>
      </w:r>
      <w:r w:rsidRPr="00B64DCB">
        <w:rPr>
          <w:rFonts w:ascii="Tahoma" w:hAnsi="Tahoma" w:cs="Tahoma"/>
          <w:lang w:val="en-US"/>
        </w:rPr>
        <w:br/>
        <w:t>Robins Wood Road</w:t>
      </w:r>
      <w:r w:rsidRPr="00B64DCB">
        <w:rPr>
          <w:rFonts w:ascii="Tahoma" w:hAnsi="Tahoma" w:cs="Tahoma"/>
          <w:lang w:val="en-US"/>
        </w:rPr>
        <w:br/>
        <w:t>Aspley</w:t>
      </w:r>
      <w:r w:rsidRPr="00B64DCB">
        <w:rPr>
          <w:rFonts w:ascii="Tahoma" w:hAnsi="Tahoma" w:cs="Tahoma"/>
          <w:lang w:val="en-US"/>
        </w:rPr>
        <w:br/>
        <w:t>Nottingham</w:t>
      </w:r>
      <w:r w:rsidRPr="00B64DCB">
        <w:rPr>
          <w:rFonts w:ascii="Tahoma" w:hAnsi="Tahoma" w:cs="Tahoma"/>
          <w:lang w:val="en-US"/>
        </w:rPr>
        <w:br/>
        <w:t>NG8 3NH</w:t>
      </w:r>
    </w:p>
    <w:p w14:paraId="76BD755E" w14:textId="59F2396F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5D4C8837" w14:textId="2D644993" w:rsidR="00C74648" w:rsidRPr="00B64DCB" w:rsidRDefault="00C74648" w:rsidP="00C74648">
      <w:pPr>
        <w:spacing w:after="0" w:line="240" w:lineRule="auto"/>
        <w:rPr>
          <w:rFonts w:ascii="Tahoma" w:hAnsi="Tahoma" w:cs="Tahoma"/>
        </w:rPr>
      </w:pPr>
      <w:r w:rsidRPr="00B64DCB">
        <w:rPr>
          <w:rFonts w:ascii="Tahoma" w:eastAsia="Times New Roman" w:hAnsi="Tahoma" w:cs="Tahoma"/>
        </w:rPr>
        <w:t>You will be invoiced for payment; please provide us with a Purchase Order Number if applicable, state email address (preferred) or postal address for invoicing.</w:t>
      </w:r>
    </w:p>
    <w:p w14:paraId="5C128391" w14:textId="5D99DC38" w:rsidR="00C74648" w:rsidRPr="00B64DCB" w:rsidRDefault="00C74648" w:rsidP="00C74648">
      <w:pPr>
        <w:spacing w:after="0" w:line="240" w:lineRule="auto"/>
        <w:rPr>
          <w:rFonts w:ascii="Tahoma" w:eastAsia="Times New Roman" w:hAnsi="Tahoma" w:cs="Tahoma"/>
        </w:rPr>
      </w:pPr>
    </w:p>
    <w:p w14:paraId="4D4E267E" w14:textId="22E65569" w:rsidR="00C74648" w:rsidRPr="00C74648" w:rsidRDefault="00C74648" w:rsidP="00C74648">
      <w:pPr>
        <w:spacing w:after="0" w:line="240" w:lineRule="auto"/>
        <w:jc w:val="both"/>
        <w:rPr>
          <w:rFonts w:ascii="Tahoma" w:eastAsia="Times New Roman" w:hAnsi="Tahoma" w:cs="Tahoma"/>
          <w:sz w:val="36"/>
          <w:szCs w:val="36"/>
        </w:rPr>
      </w:pPr>
    </w:p>
    <w:p w14:paraId="4A27A14A" w14:textId="79676CA4" w:rsidR="002E5877" w:rsidRDefault="00297140" w:rsidP="003B7BB1">
      <w:pPr>
        <w:pStyle w:val="BasicParagraph"/>
        <w:suppressAutoHyphens/>
        <w:ind w:left="567"/>
        <w:rPr>
          <w:rFonts w:ascii="Tahoma" w:hAnsi="Tahoma" w:cs="Tahoma"/>
          <w:sz w:val="22"/>
          <w:szCs w:val="22"/>
        </w:rPr>
      </w:pPr>
      <w:r w:rsidRPr="00C74648">
        <w:rPr>
          <w:rFonts w:ascii="Tahoma" w:eastAsia="Times New Roman" w:hAnsi="Tahoma" w:cs="Tahoma"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6374D6" wp14:editId="7A9FAE25">
                <wp:simplePos x="0" y="0"/>
                <wp:positionH relativeFrom="page">
                  <wp:posOffset>6419850</wp:posOffset>
                </wp:positionH>
                <wp:positionV relativeFrom="paragraph">
                  <wp:posOffset>-27940</wp:posOffset>
                </wp:positionV>
                <wp:extent cx="957580" cy="219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706C9" w14:textId="5EE9E24D" w:rsidR="00C74648" w:rsidRPr="00C74648" w:rsidRDefault="003A755F" w:rsidP="00297140">
                            <w:pPr>
                              <w:jc w:val="right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24</w:t>
                            </w:r>
                            <w:r w:rsidR="00C7464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.</w:t>
                            </w:r>
                            <w:r w:rsidR="00620A0D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04.</w:t>
                            </w:r>
                            <w:r w:rsidR="00C74648" w:rsidRPr="00C7464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17</w:t>
                            </w:r>
                            <w:r w:rsidR="00C7464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V1.2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374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5.5pt;margin-top:-2.2pt;width:75.4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" stroked="f">
                <v:textbox>
                  <w:txbxContent>
                    <w:p w14:paraId="7DC706C9" w14:textId="5EE9E24D" w:rsidR="00C74648" w:rsidRPr="00C74648" w:rsidRDefault="003A755F" w:rsidP="00297140">
                      <w:pPr>
                        <w:jc w:val="right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24</w:t>
                      </w:r>
                      <w:r w:rsidR="00C74648">
                        <w:rPr>
                          <w:rFonts w:ascii="Tahoma" w:hAnsi="Tahoma" w:cs="Tahoma"/>
                          <w:sz w:val="16"/>
                          <w:szCs w:val="16"/>
                        </w:rPr>
                        <w:t>.</w:t>
                      </w:r>
                      <w:r w:rsidR="00620A0D">
                        <w:rPr>
                          <w:rFonts w:ascii="Tahoma" w:hAnsi="Tahoma" w:cs="Tahoma"/>
                          <w:sz w:val="16"/>
                          <w:szCs w:val="16"/>
                        </w:rPr>
                        <w:t>04.</w:t>
                      </w:r>
                      <w:r w:rsidR="00C74648" w:rsidRPr="00C74648">
                        <w:rPr>
                          <w:rFonts w:ascii="Tahoma" w:hAnsi="Tahoma" w:cs="Tahoma"/>
                          <w:sz w:val="16"/>
                          <w:szCs w:val="16"/>
                        </w:rPr>
                        <w:t>17</w:t>
                      </w:r>
                      <w:r w:rsidR="00C74648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V1.2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E5877" w:rsidSect="00224191">
      <w:headerReference w:type="default" r:id="rId7"/>
      <w:footerReference w:type="default" r:id="rId8"/>
      <w:pgSz w:w="11900" w:h="16840"/>
      <w:pgMar w:top="1134" w:right="1268" w:bottom="198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15496" w14:textId="77777777" w:rsidR="00C74648" w:rsidRDefault="00C74648" w:rsidP="003B7BB1">
      <w:r>
        <w:separator/>
      </w:r>
    </w:p>
  </w:endnote>
  <w:endnote w:type="continuationSeparator" w:id="0">
    <w:p w14:paraId="7F515472" w14:textId="77777777" w:rsidR="00C74648" w:rsidRDefault="00C74648" w:rsidP="003B7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49A6B" w14:textId="77777777" w:rsidR="003B7BB1" w:rsidRDefault="003B7BB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1CA34E6" wp14:editId="155C20CB">
          <wp:simplePos x="0" y="0"/>
          <wp:positionH relativeFrom="column">
            <wp:posOffset>-727075</wp:posOffset>
          </wp:positionH>
          <wp:positionV relativeFrom="paragraph">
            <wp:posOffset>-557530</wp:posOffset>
          </wp:positionV>
          <wp:extent cx="7560000" cy="119502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G0521 Natspec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95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629D1" w14:textId="77777777" w:rsidR="00C74648" w:rsidRDefault="00C74648" w:rsidP="003B7BB1">
      <w:r>
        <w:separator/>
      </w:r>
    </w:p>
  </w:footnote>
  <w:footnote w:type="continuationSeparator" w:id="0">
    <w:p w14:paraId="5A6B3AD0" w14:textId="77777777" w:rsidR="00C74648" w:rsidRDefault="00C74648" w:rsidP="003B7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0D5FA" w14:textId="77777777" w:rsidR="003B7BB1" w:rsidRDefault="003B7B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6C9B27A" wp14:editId="32D0DD65">
          <wp:simplePos x="0" y="0"/>
          <wp:positionH relativeFrom="margin">
            <wp:posOffset>4785360</wp:posOffset>
          </wp:positionH>
          <wp:positionV relativeFrom="margin">
            <wp:posOffset>-478155</wp:posOffset>
          </wp:positionV>
          <wp:extent cx="1485900" cy="146518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G0521 Natspec 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13" r="14684"/>
                  <a:stretch/>
                </pic:blipFill>
                <pic:spPr bwMode="auto">
                  <a:xfrm>
                    <a:off x="0" y="0"/>
                    <a:ext cx="1485900" cy="1465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648"/>
    <w:rsid w:val="00224191"/>
    <w:rsid w:val="00297140"/>
    <w:rsid w:val="002E5877"/>
    <w:rsid w:val="003A755F"/>
    <w:rsid w:val="003B7BB1"/>
    <w:rsid w:val="003B7EC7"/>
    <w:rsid w:val="00620A0D"/>
    <w:rsid w:val="009E227C"/>
    <w:rsid w:val="00A361A7"/>
    <w:rsid w:val="00A66EB3"/>
    <w:rsid w:val="00B03EAC"/>
    <w:rsid w:val="00B64A9F"/>
    <w:rsid w:val="00BE7979"/>
    <w:rsid w:val="00C333A5"/>
    <w:rsid w:val="00C7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967B68A"/>
  <w14:defaultImageDpi w14:val="300"/>
  <w15:docId w15:val="{553B0FA1-8444-438C-8C76-6CC21539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7464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BB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B7BB1"/>
  </w:style>
  <w:style w:type="paragraph" w:styleId="Footer">
    <w:name w:val="footer"/>
    <w:basedOn w:val="Normal"/>
    <w:link w:val="FooterChar"/>
    <w:uiPriority w:val="99"/>
    <w:unhideWhenUsed/>
    <w:rsid w:val="003B7BB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B7BB1"/>
  </w:style>
  <w:style w:type="paragraph" w:styleId="BalloonText">
    <w:name w:val="Balloon Text"/>
    <w:basedOn w:val="Normal"/>
    <w:link w:val="BalloonTextChar"/>
    <w:uiPriority w:val="99"/>
    <w:semiHidden/>
    <w:unhideWhenUsed/>
    <w:rsid w:val="003B7B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B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B7BB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customStyle="1" w:styleId="Natspecbodycopy">
    <w:name w:val="Natspec body copy"/>
    <w:basedOn w:val="Normal"/>
    <w:qFormat/>
    <w:rsid w:val="00224191"/>
    <w:pPr>
      <w:spacing w:after="120" w:line="288" w:lineRule="auto"/>
    </w:pPr>
    <w:rPr>
      <w:rFonts w:ascii="Tahoma" w:eastAsiaTheme="minorEastAsia" w:hAnsi="Tahoma" w:cs="Tahoma"/>
    </w:rPr>
  </w:style>
  <w:style w:type="paragraph" w:customStyle="1" w:styleId="NatspecbodycopyBOLD">
    <w:name w:val="Natspec body copy BOLD"/>
    <w:basedOn w:val="Natspecbodycopy"/>
    <w:qFormat/>
    <w:rsid w:val="00224191"/>
    <w:rPr>
      <w:b/>
    </w:rPr>
  </w:style>
  <w:style w:type="paragraph" w:customStyle="1" w:styleId="NatspecHeadline1">
    <w:name w:val="Natspec Headline 1"/>
    <w:basedOn w:val="Normal"/>
    <w:qFormat/>
    <w:rsid w:val="00224191"/>
    <w:pPr>
      <w:spacing w:after="240" w:line="242" w:lineRule="auto"/>
      <w:jc w:val="center"/>
    </w:pPr>
    <w:rPr>
      <w:rFonts w:ascii="Tahoma" w:eastAsiaTheme="minorEastAsia" w:hAnsi="Tahoma" w:cs="Tahoma"/>
      <w:color w:val="250E62"/>
      <w:sz w:val="48"/>
      <w:szCs w:val="48"/>
    </w:rPr>
  </w:style>
  <w:style w:type="paragraph" w:customStyle="1" w:styleId="NatspecHeadline2">
    <w:name w:val="Natspec Headline 2"/>
    <w:basedOn w:val="Normal"/>
    <w:qFormat/>
    <w:rsid w:val="00224191"/>
    <w:pPr>
      <w:spacing w:after="120" w:line="242" w:lineRule="auto"/>
      <w:jc w:val="center"/>
    </w:pPr>
    <w:rPr>
      <w:rFonts w:ascii="Tahoma" w:eastAsiaTheme="minorEastAsia" w:hAnsi="Tahoma" w:cs="Tahoma"/>
      <w:b/>
      <w:color w:val="009D7F"/>
      <w:sz w:val="32"/>
      <w:szCs w:val="32"/>
    </w:rPr>
  </w:style>
  <w:style w:type="paragraph" w:customStyle="1" w:styleId="NatspecPageHeading">
    <w:name w:val="Natspec Page Heading"/>
    <w:basedOn w:val="Normal"/>
    <w:qFormat/>
    <w:rsid w:val="00224191"/>
    <w:pPr>
      <w:spacing w:after="120" w:line="242" w:lineRule="auto"/>
      <w:jc w:val="center"/>
    </w:pPr>
    <w:rPr>
      <w:rFonts w:ascii="Tahoma" w:eastAsiaTheme="minorEastAsia" w:hAnsi="Tahoma" w:cs="Tahoma"/>
      <w:color w:val="FFFFFF" w:themeColor="background1"/>
      <w:sz w:val="32"/>
      <w:szCs w:val="32"/>
    </w:rPr>
  </w:style>
  <w:style w:type="paragraph" w:customStyle="1" w:styleId="Natspecsub-head">
    <w:name w:val="Natspec sub-head"/>
    <w:basedOn w:val="Normal"/>
    <w:qFormat/>
    <w:rsid w:val="00224191"/>
    <w:pPr>
      <w:spacing w:after="120" w:line="242" w:lineRule="auto"/>
      <w:jc w:val="center"/>
    </w:pPr>
    <w:rPr>
      <w:rFonts w:ascii="Tahoma" w:eastAsiaTheme="minorEastAsia" w:hAnsi="Tahoma" w:cs="Tahoma"/>
      <w:color w:val="250E62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22419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C74648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746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ta.buckley@natspec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natspecorguk-my.sharepoint.com/personal/rita_buckley_natspec_org_uk/Documents/Natspec%202017/Admin/DOCUMENT%20TEMPLATES/Natspec%20Letter%20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Natspec%20Letter%20head%20template</Template>
  <TotalTime>1</TotalTime>
  <Pages>4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 Creative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Clare Howard</cp:lastModifiedBy>
  <cp:revision>3</cp:revision>
  <dcterms:created xsi:type="dcterms:W3CDTF">2017-04-03T09:13:00Z</dcterms:created>
  <dcterms:modified xsi:type="dcterms:W3CDTF">2017-04-24T13:16:00Z</dcterms:modified>
</cp:coreProperties>
</file>